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130EDE" w14:textId="74B7ADF3" w:rsidR="00B2145C" w:rsidRDefault="00940572" w:rsidP="00B2145C">
      <w:pPr>
        <w:rPr>
          <w:rFonts w:ascii="Arial" w:hAnsi="Arial" w:cs="Arial"/>
          <w:sz w:val="20"/>
          <w:szCs w:val="20"/>
        </w:rPr>
      </w:pPr>
      <w:r w:rsidRPr="00EE068E">
        <w:rPr>
          <w:rFonts w:ascii="Arial" w:hAnsi="Arial" w:cs="Arial"/>
          <w:b/>
          <w:noProof/>
          <w:color w:val="E31837" w:themeColor="background2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0C7F1A2" wp14:editId="45993A90">
                <wp:simplePos x="0" y="0"/>
                <wp:positionH relativeFrom="margin">
                  <wp:align>right</wp:align>
                </wp:positionH>
                <wp:positionV relativeFrom="margin">
                  <wp:posOffset>3476625</wp:posOffset>
                </wp:positionV>
                <wp:extent cx="5324475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44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37769A" w14:textId="296C7494" w:rsidR="00EE068E" w:rsidRPr="00EE068E" w:rsidRDefault="00940572" w:rsidP="00EE068E">
                            <w:pPr>
                              <w:spacing w:line="240" w:lineRule="auto"/>
                              <w:jc w:val="center"/>
                              <w:rPr>
                                <w:rFonts w:asciiTheme="minorHAnsi" w:hAnsiTheme="minorHAnsi" w:cstheme="minorHAnsi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FFFFFF" w:themeColor="background1"/>
                                <w:sz w:val="72"/>
                                <w:szCs w:val="72"/>
                              </w:rPr>
                              <w:t>SAP PS USER MANUAL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0C7F1A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68.05pt;margin-top:273.75pt;width:419.25pt;height:110.6pt;z-index:251669504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margin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" filled="f" stroked="f">
                <v:textbox style="mso-fit-shape-to-text:t">
                  <w:txbxContent>
                    <w:p w14:paraId="1737769A" w14:textId="296C7494" w:rsidR="00EE068E" w:rsidRPr="00EE068E" w:rsidRDefault="00940572" w:rsidP="00EE068E">
                      <w:pPr>
                        <w:spacing w:line="240" w:lineRule="auto"/>
                        <w:jc w:val="center"/>
                        <w:rPr>
                          <w:rFonts w:asciiTheme="minorHAnsi" w:hAnsiTheme="minorHAnsi" w:cstheme="minorHAnsi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FFFFFF" w:themeColor="background1"/>
                          <w:sz w:val="72"/>
                          <w:szCs w:val="72"/>
                        </w:rPr>
                        <w:t>SAP PS USER MANUAL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EE068E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67456" behindDoc="0" locked="0" layoutInCell="1" allowOverlap="1" wp14:anchorId="4BD65398" wp14:editId="24C54D58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8DC3D2" w14:textId="4E5F2120" w:rsidR="00940572" w:rsidRDefault="00940572" w:rsidP="00940572">
      <w:pPr>
        <w:spacing w:after="0" w:line="240" w:lineRule="auto"/>
      </w:pPr>
      <w:r>
        <w:lastRenderedPageBreak/>
        <w:t>1) Login to SAP with your USER ID and Password</w:t>
      </w:r>
    </w:p>
    <w:p w14:paraId="029E2323" w14:textId="77777777" w:rsidR="00940572" w:rsidRDefault="00940572" w:rsidP="00940572">
      <w:pPr>
        <w:spacing w:after="0" w:line="240" w:lineRule="auto"/>
      </w:pPr>
      <w:r>
        <w:t xml:space="preserve">SAP Easy Access Screen will </w:t>
      </w:r>
      <w:proofErr w:type="gramStart"/>
      <w:r>
        <w:t>display :</w:t>
      </w:r>
      <w:proofErr w:type="gramEnd"/>
      <w:r>
        <w:t xml:space="preserve"> </w:t>
      </w:r>
    </w:p>
    <w:p w14:paraId="07B6B303" w14:textId="77777777" w:rsidR="00940572" w:rsidRDefault="00940572" w:rsidP="00940572">
      <w:pPr>
        <w:spacing w:after="0" w:line="240" w:lineRule="auto"/>
      </w:pPr>
    </w:p>
    <w:p w14:paraId="06FE1D89" w14:textId="77777777" w:rsidR="00940572" w:rsidRDefault="00940572" w:rsidP="00940572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4522307" wp14:editId="1E168B7A">
                <wp:simplePos x="0" y="0"/>
                <wp:positionH relativeFrom="column">
                  <wp:posOffset>472274</wp:posOffset>
                </wp:positionH>
                <wp:positionV relativeFrom="paragraph">
                  <wp:posOffset>140197</wp:posOffset>
                </wp:positionV>
                <wp:extent cx="45719" cy="554714"/>
                <wp:effectExtent l="38100" t="38100" r="50165" b="17145"/>
                <wp:wrapNone/>
                <wp:docPr id="1064754283" name="Straight Arrow Connector 1064754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55471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6FB2D8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064754283" o:spid="_x0000_s1026" type="#_x0000_t32" style="position:absolute;margin-left:37.2pt;margin-top:11.05pt;width:3.6pt;height:43.7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" strokecolor="black [3040]">
                <v:stroke endarrow="block"/>
              </v:shape>
            </w:pict>
          </mc:Fallback>
        </mc:AlternateContent>
      </w:r>
      <w:r>
        <w:t xml:space="preserve">Enter CJ20N (in </w:t>
      </w:r>
      <w:proofErr w:type="spellStart"/>
      <w:r>
        <w:t>TCode</w:t>
      </w:r>
      <w:proofErr w:type="spellEnd"/>
      <w:r>
        <w:t xml:space="preserve"> Box) – to go to Project Builder</w:t>
      </w:r>
    </w:p>
    <w:p w14:paraId="5DBFD804" w14:textId="77777777" w:rsidR="00940572" w:rsidRDefault="00940572" w:rsidP="00940572">
      <w:pPr>
        <w:spacing w:after="0" w:line="240" w:lineRule="auto"/>
      </w:pPr>
    </w:p>
    <w:p w14:paraId="23CEF86F" w14:textId="77777777" w:rsidR="00940572" w:rsidRDefault="00940572" w:rsidP="00940572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1F1892E" wp14:editId="0A289CF4">
                <wp:simplePos x="0" y="0"/>
                <wp:positionH relativeFrom="column">
                  <wp:posOffset>2596551</wp:posOffset>
                </wp:positionH>
                <wp:positionV relativeFrom="paragraph">
                  <wp:posOffset>198120</wp:posOffset>
                </wp:positionV>
                <wp:extent cx="741872" cy="198407"/>
                <wp:effectExtent l="0" t="0" r="20320" b="1143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1872" cy="19840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694DFF" id="Rectangle 47" o:spid="_x0000_s1026" style="position:absolute;margin-left:204.45pt;margin-top:15.6pt;width:58.4pt;height:15.6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" filled="f" strokecolor="red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319FE0D" wp14:editId="27342884">
                <wp:simplePos x="0" y="0"/>
                <wp:positionH relativeFrom="column">
                  <wp:posOffset>112143</wp:posOffset>
                </wp:positionH>
                <wp:positionV relativeFrom="paragraph">
                  <wp:posOffset>389399</wp:posOffset>
                </wp:positionV>
                <wp:extent cx="741872" cy="198407"/>
                <wp:effectExtent l="0" t="0" r="20320" b="1143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1872" cy="19840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55C6A4" id="Rectangle 2" o:spid="_x0000_s1026" style="position:absolute;margin-left:8.85pt;margin-top:30.65pt;width:58.4pt;height:15.6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17032A18" wp14:editId="1C2BF6B0">
            <wp:extent cx="5943093" cy="320040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7146" cy="320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D8B3F" w14:textId="77777777" w:rsidR="00940572" w:rsidRDefault="00940572" w:rsidP="00940572">
      <w:pPr>
        <w:spacing w:after="0" w:line="240" w:lineRule="auto"/>
      </w:pPr>
    </w:p>
    <w:p w14:paraId="4673D052" w14:textId="77777777" w:rsidR="00940572" w:rsidRDefault="00940572" w:rsidP="00940572">
      <w:pPr>
        <w:spacing w:after="0" w:line="240" w:lineRule="auto"/>
      </w:pPr>
      <w:r>
        <w:t>2) To Create New Project</w:t>
      </w:r>
    </w:p>
    <w:p w14:paraId="640BAADC" w14:textId="77777777" w:rsidR="00940572" w:rsidRDefault="00940572" w:rsidP="00940572">
      <w:pPr>
        <w:spacing w:after="0" w:line="240" w:lineRule="auto"/>
      </w:pPr>
    </w:p>
    <w:p w14:paraId="2EA6A84B" w14:textId="77777777" w:rsidR="00940572" w:rsidRDefault="00940572" w:rsidP="00940572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BB9E3D3" wp14:editId="4565E573">
                <wp:simplePos x="0" y="0"/>
                <wp:positionH relativeFrom="column">
                  <wp:posOffset>373711</wp:posOffset>
                </wp:positionH>
                <wp:positionV relativeFrom="paragraph">
                  <wp:posOffset>156044</wp:posOffset>
                </wp:positionV>
                <wp:extent cx="23854" cy="834887"/>
                <wp:effectExtent l="57150" t="38100" r="52705" b="22860"/>
                <wp:wrapNone/>
                <wp:docPr id="18" name="Straight Arr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854" cy="83488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31DB8DF" id="Straight Arrow Connector 18" o:spid="_x0000_s1026" type="#_x0000_t32" style="position:absolute;margin-left:29.45pt;margin-top:12.3pt;width:1.9pt;height:65.75pt;flip: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" strokecolor="black [3040]">
                <v:stroke endarrow="block"/>
              </v:shape>
            </w:pict>
          </mc:Fallback>
        </mc:AlternateContent>
      </w:r>
      <w:r>
        <w:t xml:space="preserve">Click on Icon Create </w:t>
      </w:r>
    </w:p>
    <w:p w14:paraId="4A930E13" w14:textId="77777777" w:rsidR="00940572" w:rsidRDefault="00940572" w:rsidP="00940572">
      <w:pPr>
        <w:spacing w:after="0" w:line="240" w:lineRule="auto"/>
      </w:pPr>
    </w:p>
    <w:p w14:paraId="068FDE06" w14:textId="77777777" w:rsidR="00940572" w:rsidRDefault="00940572" w:rsidP="00940572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12057C6" wp14:editId="00D42F75">
                <wp:simplePos x="0" y="0"/>
                <wp:positionH relativeFrom="margin">
                  <wp:posOffset>215660</wp:posOffset>
                </wp:positionH>
                <wp:positionV relativeFrom="paragraph">
                  <wp:posOffset>591269</wp:posOffset>
                </wp:positionV>
                <wp:extent cx="474250" cy="379562"/>
                <wp:effectExtent l="0" t="0" r="21590" b="2095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250" cy="3795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10B379" id="Rectangle 11" o:spid="_x0000_s1026" style="position:absolute;margin-left:17pt;margin-top:46.55pt;width:37.35pt;height:29.9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" filled="f" strokecolor="red" strokeweight="1.5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72D5DF7" wp14:editId="527AAAFE">
                <wp:simplePos x="0" y="0"/>
                <wp:positionH relativeFrom="margin">
                  <wp:align>center</wp:align>
                </wp:positionH>
                <wp:positionV relativeFrom="paragraph">
                  <wp:posOffset>183060</wp:posOffset>
                </wp:positionV>
                <wp:extent cx="741872" cy="198407"/>
                <wp:effectExtent l="0" t="0" r="20320" b="11430"/>
                <wp:wrapNone/>
                <wp:docPr id="538952426" name="Rectangle 538952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1872" cy="19840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AAF8C7" id="Rectangle 538952426" o:spid="_x0000_s1026" style="position:absolute;margin-left:0;margin-top:14.4pt;width:58.4pt;height:15.6pt;z-index:25167360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" filled="f" strokecolor="red" strokeweight="1.5pt"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46FEA48B" wp14:editId="09F225A2">
            <wp:extent cx="5943600" cy="29146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54DF7" w14:textId="77777777" w:rsidR="00940572" w:rsidRDefault="00940572" w:rsidP="00940572">
      <w:r>
        <w:br w:type="page"/>
      </w:r>
    </w:p>
    <w:tbl>
      <w:tblPr>
        <w:tblStyle w:val="TableGrid"/>
        <w:tblW w:w="10620" w:type="dxa"/>
        <w:tblInd w:w="-545" w:type="dxa"/>
        <w:tblLook w:val="04A0" w:firstRow="1" w:lastRow="0" w:firstColumn="1" w:lastColumn="0" w:noHBand="0" w:noVBand="1"/>
      </w:tblPr>
      <w:tblGrid>
        <w:gridCol w:w="10620"/>
      </w:tblGrid>
      <w:tr w:rsidR="00940572" w14:paraId="79AF7C80" w14:textId="77777777" w:rsidTr="00CA3CB6">
        <w:trPr>
          <w:trHeight w:val="11330"/>
        </w:trPr>
        <w:tc>
          <w:tcPr>
            <w:tcW w:w="10620" w:type="dxa"/>
          </w:tcPr>
          <w:p w14:paraId="75CCE900" w14:textId="77777777" w:rsidR="00940572" w:rsidRDefault="00940572" w:rsidP="00CA3CB6"/>
          <w:p w14:paraId="511390E5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11B651B1" wp14:editId="1A689BB1">
                      <wp:simplePos x="0" y="0"/>
                      <wp:positionH relativeFrom="column">
                        <wp:posOffset>560567</wp:posOffset>
                      </wp:positionH>
                      <wp:positionV relativeFrom="paragraph">
                        <wp:posOffset>148838</wp:posOffset>
                      </wp:positionV>
                      <wp:extent cx="63610" cy="890547"/>
                      <wp:effectExtent l="19050" t="38100" r="50800" b="24130"/>
                      <wp:wrapNone/>
                      <wp:docPr id="19" name="Straight Arrow Connector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3610" cy="89054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AA5E128" id="Straight Arrow Connector 19" o:spid="_x0000_s1026" type="#_x0000_t32" style="position:absolute;margin-left:44.15pt;margin-top:11.7pt;width:5pt;height:70.1pt;flip:y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" strokecolor="black [3040]">
                      <v:stroke endarrow="block"/>
                    </v:shape>
                  </w:pict>
                </mc:Fallback>
              </mc:AlternateContent>
            </w:r>
            <w:r>
              <w:t>3) Select on Project</w:t>
            </w:r>
          </w:p>
          <w:p w14:paraId="76AA909B" w14:textId="77777777" w:rsidR="00940572" w:rsidRDefault="00940572" w:rsidP="00CA3CB6"/>
          <w:p w14:paraId="087A8E56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3A29851B" wp14:editId="65E4324D">
                      <wp:simplePos x="0" y="0"/>
                      <wp:positionH relativeFrom="column">
                        <wp:posOffset>300199</wp:posOffset>
                      </wp:positionH>
                      <wp:positionV relativeFrom="paragraph">
                        <wp:posOffset>767175</wp:posOffset>
                      </wp:positionV>
                      <wp:extent cx="603849" cy="189781"/>
                      <wp:effectExtent l="0" t="0" r="25400" b="20320"/>
                      <wp:wrapNone/>
                      <wp:docPr id="17" name="Rectangle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3849" cy="18978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4E2400" id="Rectangle 17" o:spid="_x0000_s1026" style="position:absolute;margin-left:23.65pt;margin-top:60.4pt;width:47.55pt;height:14.9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" filled="f" strokecolor="red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E6A9779" wp14:editId="5A42058D">
                      <wp:simplePos x="0" y="0"/>
                      <wp:positionH relativeFrom="column">
                        <wp:posOffset>238796</wp:posOffset>
                      </wp:positionH>
                      <wp:positionV relativeFrom="paragraph">
                        <wp:posOffset>680912</wp:posOffset>
                      </wp:positionV>
                      <wp:extent cx="819509" cy="224286"/>
                      <wp:effectExtent l="0" t="0" r="0" b="4445"/>
                      <wp:wrapNone/>
                      <wp:docPr id="16" name="Rectangle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19509" cy="22428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F62380F" id="Rectangle 16" o:spid="_x0000_s1026" style="position:absolute;margin-left:18.8pt;margin-top:53.6pt;width:64.55pt;height:17.6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" filled="f" stroked="f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1DBD128" wp14:editId="58F3CAB0">
                  <wp:extent cx="6555372" cy="3519577"/>
                  <wp:effectExtent l="0" t="0" r="0" b="508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0388" cy="352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B32ED0" w14:textId="77777777" w:rsidR="00940572" w:rsidRDefault="00940572" w:rsidP="00CA3CB6"/>
          <w:p w14:paraId="5517DCE5" w14:textId="77777777" w:rsidR="00940572" w:rsidRDefault="00940572" w:rsidP="00CA3CB6"/>
          <w:p w14:paraId="0F821649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1BB3B601" wp14:editId="585A05B3">
                      <wp:simplePos x="0" y="0"/>
                      <wp:positionH relativeFrom="column">
                        <wp:posOffset>1148963</wp:posOffset>
                      </wp:positionH>
                      <wp:positionV relativeFrom="paragraph">
                        <wp:posOffset>148838</wp:posOffset>
                      </wp:positionV>
                      <wp:extent cx="1590261" cy="993914"/>
                      <wp:effectExtent l="38100" t="38100" r="29210" b="34925"/>
                      <wp:wrapNone/>
                      <wp:docPr id="20" name="Straight Arrow Connector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590261" cy="99391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277AF6E" id="Straight Arrow Connector 20" o:spid="_x0000_s1026" type="#_x0000_t32" style="position:absolute;margin-left:90.45pt;margin-top:11.7pt;width:125.2pt;height:78.25pt;flip:x y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" strokecolor="black [3040]">
                      <v:stroke endarrow="block"/>
                    </v:shape>
                  </w:pict>
                </mc:Fallback>
              </mc:AlternateContent>
            </w:r>
            <w:r>
              <w:t>4) Enter Project Definition</w:t>
            </w:r>
          </w:p>
          <w:p w14:paraId="0C9DA0E0" w14:textId="77777777" w:rsidR="00940572" w:rsidRDefault="00940572" w:rsidP="00CA3CB6"/>
          <w:p w14:paraId="16316740" w14:textId="77777777" w:rsidR="00940572" w:rsidRDefault="00940572" w:rsidP="00CA3CB6">
            <w:pPr>
              <w:keepNext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0998CDB" wp14:editId="00BBDDE2">
                      <wp:simplePos x="0" y="0"/>
                      <wp:positionH relativeFrom="column">
                        <wp:posOffset>2294255</wp:posOffset>
                      </wp:positionH>
                      <wp:positionV relativeFrom="paragraph">
                        <wp:posOffset>677545</wp:posOffset>
                      </wp:positionV>
                      <wp:extent cx="1699404" cy="172528"/>
                      <wp:effectExtent l="0" t="0" r="15240" b="18415"/>
                      <wp:wrapNone/>
                      <wp:docPr id="27" name="Rectangl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99404" cy="172528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476982C" id="Rectangle 27" o:spid="_x0000_s1026" style="position:absolute;margin-left:180.65pt;margin-top:53.35pt;width:133.8pt;height:13.6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" filled="f" strokecolor="red" strokeweight="1.5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5EA0050" wp14:editId="1D1FA3C3">
                  <wp:extent cx="6598285" cy="28575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5936" cy="2860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52CCBC" w14:textId="77777777" w:rsidR="00940572" w:rsidRDefault="00940572" w:rsidP="00CA3CB6"/>
          <w:p w14:paraId="0384EA8B" w14:textId="77777777" w:rsidR="00940572" w:rsidRDefault="00940572" w:rsidP="00CA3CB6"/>
          <w:p w14:paraId="1D268A5A" w14:textId="77777777" w:rsidR="00940572" w:rsidRDefault="00940572" w:rsidP="00CA3CB6"/>
          <w:p w14:paraId="6A9654DA" w14:textId="77777777" w:rsidR="00940572" w:rsidRDefault="00940572" w:rsidP="00CA3CB6">
            <w:r>
              <w:lastRenderedPageBreak/>
              <w:t xml:space="preserve">5) Enter Project </w:t>
            </w:r>
            <w:proofErr w:type="gramStart"/>
            <w:r>
              <w:t>Definition :</w:t>
            </w:r>
            <w:proofErr w:type="gramEnd"/>
            <w:r>
              <w:t xml:space="preserve"> </w:t>
            </w:r>
            <w:r w:rsidRPr="00D239C5">
              <w:rPr>
                <w:highlight w:val="yellow"/>
              </w:rPr>
              <w:t>P-DP-C-C-21-01</w:t>
            </w:r>
          </w:p>
          <w:p w14:paraId="24422506" w14:textId="77777777" w:rsidR="00940572" w:rsidRDefault="00940572" w:rsidP="00CA3CB6"/>
          <w:p w14:paraId="18930FAE" w14:textId="77777777" w:rsidR="00940572" w:rsidRDefault="00940572" w:rsidP="00CA3CB6">
            <w:r>
              <w:t xml:space="preserve">Click on Find Search for New Open Number of Project </w:t>
            </w:r>
          </w:p>
          <w:p w14:paraId="5CCD3809" w14:textId="77777777" w:rsidR="00940572" w:rsidRDefault="00940572" w:rsidP="00CA3CB6">
            <w:r>
              <w:t xml:space="preserve">System shows you the Open </w:t>
            </w:r>
            <w:proofErr w:type="gramStart"/>
            <w:r>
              <w:t>Number :</w:t>
            </w:r>
            <w:proofErr w:type="gramEnd"/>
            <w:r>
              <w:t xml:space="preserve"> </w:t>
            </w:r>
            <w:r w:rsidRPr="0005170F">
              <w:rPr>
                <w:highlight w:val="yellow"/>
              </w:rPr>
              <w:t>P-DP-C-C-21-45</w:t>
            </w:r>
            <w:r>
              <w:t>….. Click on Continue [ _</w:t>
            </w:r>
            <w:proofErr w:type="gramStart"/>
            <w:r>
              <w:t>/ ]</w:t>
            </w:r>
            <w:proofErr w:type="gramEnd"/>
          </w:p>
          <w:p w14:paraId="47EBA974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17B3849D" wp14:editId="5CF332B5">
                      <wp:simplePos x="0" y="0"/>
                      <wp:positionH relativeFrom="column">
                        <wp:posOffset>2303422</wp:posOffset>
                      </wp:positionH>
                      <wp:positionV relativeFrom="paragraph">
                        <wp:posOffset>33571</wp:posOffset>
                      </wp:positionV>
                      <wp:extent cx="45719" cy="2657392"/>
                      <wp:effectExtent l="38100" t="38100" r="69215" b="10160"/>
                      <wp:wrapNone/>
                      <wp:docPr id="22" name="Straight Arrow Connector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5719" cy="265739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A1826C" id="Straight Arrow Connector 22" o:spid="_x0000_s1026" type="#_x0000_t32" style="position:absolute;margin-left:181.35pt;margin-top:2.65pt;width:3.6pt;height:209.25pt;flip:y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" strokecolor="black [3040]">
                      <v:stroke endarrow="block"/>
                    </v:shape>
                  </w:pict>
                </mc:Fallback>
              </mc:AlternateContent>
            </w:r>
          </w:p>
          <w:p w14:paraId="36D0AE78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8ED2204" wp14:editId="10BF8FA3">
                      <wp:simplePos x="0" y="0"/>
                      <wp:positionH relativeFrom="column">
                        <wp:posOffset>1703070</wp:posOffset>
                      </wp:positionH>
                      <wp:positionV relativeFrom="paragraph">
                        <wp:posOffset>2122170</wp:posOffset>
                      </wp:positionV>
                      <wp:extent cx="1561381" cy="171450"/>
                      <wp:effectExtent l="0" t="0" r="20320" b="19050"/>
                      <wp:wrapNone/>
                      <wp:docPr id="32" name="Rectangle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61381" cy="1714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FF576B" id="Rectangle 32" o:spid="_x0000_s1026" style="position:absolute;margin-left:134.1pt;margin-top:167.1pt;width:122.95pt;height:13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" filled="f" strokecolor="red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5EE0796" wp14:editId="27A5F92F">
                      <wp:simplePos x="0" y="0"/>
                      <wp:positionH relativeFrom="column">
                        <wp:posOffset>2194655</wp:posOffset>
                      </wp:positionH>
                      <wp:positionV relativeFrom="paragraph">
                        <wp:posOffset>782727</wp:posOffset>
                      </wp:positionV>
                      <wp:extent cx="1664899" cy="163902"/>
                      <wp:effectExtent l="0" t="0" r="12065" b="26670"/>
                      <wp:wrapNone/>
                      <wp:docPr id="30" name="Rectangle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64899" cy="163902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6AECC46" id="Rectangle 30" o:spid="_x0000_s1026" style="position:absolute;margin-left:172.8pt;margin-top:61.65pt;width:131.1pt;height:12.9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" filled="f" strokecolor="red" strokeweight="1.5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55544EF" wp14:editId="4B7DAFF0">
                  <wp:extent cx="6572885" cy="274320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5370" cy="2744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C1F793" w14:textId="77777777" w:rsidR="00940572" w:rsidRDefault="00940572" w:rsidP="00CA3CB6"/>
          <w:p w14:paraId="7243B544" w14:textId="77777777" w:rsidR="00940572" w:rsidRDefault="00940572" w:rsidP="00CA3CB6">
            <w:r>
              <w:t>6) Enter Short Description (allows only 40 characteristics</w:t>
            </w:r>
            <w:proofErr w:type="gramStart"/>
            <w:r>
              <w:t>) :</w:t>
            </w:r>
            <w:proofErr w:type="gramEnd"/>
            <w:r>
              <w:t xml:space="preserve"> </w:t>
            </w:r>
            <w:r w:rsidRPr="00D239C5">
              <w:rPr>
                <w:highlight w:val="yellow"/>
              </w:rPr>
              <w:t>SIC 14 MW Wind Power Project</w:t>
            </w:r>
          </w:p>
          <w:p w14:paraId="2A8DDD14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33CC1637" wp14:editId="377D1466">
                      <wp:simplePos x="0" y="0"/>
                      <wp:positionH relativeFrom="column">
                        <wp:posOffset>4305631</wp:posOffset>
                      </wp:positionH>
                      <wp:positionV relativeFrom="paragraph">
                        <wp:posOffset>6626</wp:posOffset>
                      </wp:positionV>
                      <wp:extent cx="182880" cy="1558456"/>
                      <wp:effectExtent l="0" t="38100" r="64770" b="22860"/>
                      <wp:wrapNone/>
                      <wp:docPr id="23" name="Straight Arrow Connector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2880" cy="155845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9BB6B3E" id="Straight Arrow Connector 23" o:spid="_x0000_s1026" type="#_x0000_t32" style="position:absolute;margin-left:339.05pt;margin-top:.5pt;width:14.4pt;height:122.7pt;flip:y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" strokecolor="black [3040]">
                      <v:stroke endarrow="block"/>
                    </v:shape>
                  </w:pict>
                </mc:Fallback>
              </mc:AlternateContent>
            </w:r>
          </w:p>
          <w:p w14:paraId="1F6706FC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54844D6B" wp14:editId="729ADCD5">
                      <wp:simplePos x="0" y="0"/>
                      <wp:positionH relativeFrom="column">
                        <wp:posOffset>1816873</wp:posOffset>
                      </wp:positionH>
                      <wp:positionV relativeFrom="paragraph">
                        <wp:posOffset>106790</wp:posOffset>
                      </wp:positionV>
                      <wp:extent cx="4222143" cy="3442915"/>
                      <wp:effectExtent l="38100" t="38100" r="26035" b="24765"/>
                      <wp:wrapNone/>
                      <wp:docPr id="25" name="Straight Arrow Connector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222143" cy="344291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54C319E" id="Straight Arrow Connector 25" o:spid="_x0000_s1026" type="#_x0000_t32" style="position:absolute;margin-left:143.05pt;margin-top:8.4pt;width:332.45pt;height:271.1pt;flip:x y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" strokecolor="black [3040]">
                      <v:stroke endarrow="block"/>
                    </v:shape>
                  </w:pict>
                </mc:Fallback>
              </mc:AlternateContent>
            </w:r>
            <w:r>
              <w:t>Click on Intermediate Save Tab</w:t>
            </w:r>
          </w:p>
          <w:p w14:paraId="4E83A64C" w14:textId="77777777" w:rsidR="00940572" w:rsidRDefault="00940572" w:rsidP="00CA3CB6">
            <w:proofErr w:type="gramStart"/>
            <w:r>
              <w:t>Note :</w:t>
            </w:r>
            <w:proofErr w:type="gramEnd"/>
            <w:r>
              <w:t xml:space="preserve">  Intermediate Save - will save instantly and active in Project Builder</w:t>
            </w:r>
          </w:p>
          <w:p w14:paraId="2B8F86A8" w14:textId="77777777" w:rsidR="00940572" w:rsidRDefault="00940572" w:rsidP="00CA3CB6">
            <w:r>
              <w:t xml:space="preserve">             Save – will save and comes out of the Project Builder</w:t>
            </w:r>
          </w:p>
          <w:p w14:paraId="3C2D94BA" w14:textId="77777777" w:rsidR="00940572" w:rsidRDefault="00940572" w:rsidP="00CA3CB6"/>
          <w:p w14:paraId="3BAF782A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3A16C4DA" wp14:editId="168AA136">
                      <wp:simplePos x="0" y="0"/>
                      <wp:positionH relativeFrom="column">
                        <wp:posOffset>3906041</wp:posOffset>
                      </wp:positionH>
                      <wp:positionV relativeFrom="paragraph">
                        <wp:posOffset>750534</wp:posOffset>
                      </wp:positionV>
                      <wp:extent cx="1880558" cy="172528"/>
                      <wp:effectExtent l="0" t="0" r="24765" b="18415"/>
                      <wp:wrapNone/>
                      <wp:docPr id="34" name="Rectangle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80558" cy="172528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E1AAAC" id="Rectangle 34" o:spid="_x0000_s1026" style="position:absolute;margin-left:307.55pt;margin-top:59.1pt;width:148.1pt;height:13.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" filled="f" strokecolor="red" strokeweight="1.5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F574911" wp14:editId="6BFC29FF">
                  <wp:extent cx="6521450" cy="3171825"/>
                  <wp:effectExtent l="0" t="0" r="0" b="952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4282" cy="3173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A1BFDE" w14:textId="77777777" w:rsidR="00940572" w:rsidRDefault="00940572" w:rsidP="00CA3CB6"/>
          <w:p w14:paraId="394A94F8" w14:textId="77777777" w:rsidR="00940572" w:rsidRDefault="00940572" w:rsidP="00CA3CB6"/>
          <w:p w14:paraId="7D41C874" w14:textId="1303B0F9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7D11404B" wp14:editId="19DC76B5">
                      <wp:simplePos x="0" y="0"/>
                      <wp:positionH relativeFrom="column">
                        <wp:posOffset>3438939</wp:posOffset>
                      </wp:positionH>
                      <wp:positionV relativeFrom="paragraph">
                        <wp:posOffset>153587</wp:posOffset>
                      </wp:positionV>
                      <wp:extent cx="7951" cy="2083242"/>
                      <wp:effectExtent l="38100" t="38100" r="68580" b="12700"/>
                      <wp:wrapNone/>
                      <wp:docPr id="26" name="Straight Arrow Connector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951" cy="208324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C3CC9E9" id="Straight Arrow Connector 26" o:spid="_x0000_s1026" type="#_x0000_t32" style="position:absolute;margin-left:270.8pt;margin-top:12.1pt;width:.65pt;height:164.05pt;flip: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7)  Select Project Profile from the drop </w:t>
            </w:r>
            <w:proofErr w:type="gramStart"/>
            <w:r>
              <w:t>down :</w:t>
            </w:r>
            <w:proofErr w:type="gramEnd"/>
            <w:r>
              <w:t xml:space="preserve"> </w:t>
            </w:r>
            <w:r w:rsidRPr="00940572">
              <w:rPr>
                <w:b/>
                <w:bCs/>
                <w:highlight w:val="yellow"/>
                <w:u w:val="single"/>
              </w:rPr>
              <w:t>New C</w:t>
            </w:r>
            <w:r w:rsidRPr="00940572">
              <w:rPr>
                <w:b/>
                <w:bCs/>
                <w:highlight w:val="yellow"/>
                <w:u w:val="single"/>
              </w:rPr>
              <w:t>apital Project Profile-DPT</w:t>
            </w:r>
          </w:p>
          <w:p w14:paraId="1953DFD7" w14:textId="77777777" w:rsidR="00940572" w:rsidRDefault="00940572" w:rsidP="00CA3CB6">
            <w:r>
              <w:t>Click on Intermediate Save Tab</w:t>
            </w:r>
          </w:p>
          <w:p w14:paraId="41BEEC8F" w14:textId="77777777" w:rsidR="00940572" w:rsidRDefault="00940572" w:rsidP="00CA3CB6"/>
          <w:p w14:paraId="5485FF4B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39C2C22A" wp14:editId="7F9F98E0">
                  <wp:extent cx="6573328" cy="3222625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5226" cy="3223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9FB5D1" w14:textId="77777777" w:rsidR="00940572" w:rsidRDefault="00940572" w:rsidP="00CA3CB6"/>
          <w:p w14:paraId="110ED70A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28B8BE7D" wp14:editId="527097A7">
                      <wp:simplePos x="0" y="0"/>
                      <wp:positionH relativeFrom="column">
                        <wp:posOffset>1029694</wp:posOffset>
                      </wp:positionH>
                      <wp:positionV relativeFrom="paragraph">
                        <wp:posOffset>165128</wp:posOffset>
                      </wp:positionV>
                      <wp:extent cx="1501112" cy="2502590"/>
                      <wp:effectExtent l="38100" t="38100" r="23495" b="31115"/>
                      <wp:wrapNone/>
                      <wp:docPr id="29" name="Straight Arrow Connector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501112" cy="250259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100637" id="Straight Arrow Connector 29" o:spid="_x0000_s1026" type="#_x0000_t32" style="position:absolute;margin-left:81.1pt;margin-top:13pt;width:118.2pt;height:197.05pt;flip:x 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" strokecolor="black [3040]">
                      <v:stroke endarrow="block"/>
                    </v:shape>
                  </w:pict>
                </mc:Fallback>
              </mc:AlternateContent>
            </w:r>
            <w:r>
              <w:t>8) Enter Start Date and Finish Date</w:t>
            </w:r>
          </w:p>
          <w:p w14:paraId="015C5262" w14:textId="77777777" w:rsidR="00940572" w:rsidRDefault="00940572" w:rsidP="00CA3CB6"/>
          <w:p w14:paraId="4DD13279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4476BE21" wp14:editId="1A68D760">
                      <wp:simplePos x="0" y="0"/>
                      <wp:positionH relativeFrom="column">
                        <wp:posOffset>1816873</wp:posOffset>
                      </wp:positionH>
                      <wp:positionV relativeFrom="paragraph">
                        <wp:posOffset>142185</wp:posOffset>
                      </wp:positionV>
                      <wp:extent cx="3649649" cy="2401294"/>
                      <wp:effectExtent l="38100" t="38100" r="27305" b="18415"/>
                      <wp:wrapNone/>
                      <wp:docPr id="31" name="Straight Arrow Connector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649649" cy="240129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3CE264B" id="Straight Arrow Connector 31" o:spid="_x0000_s1026" type="#_x0000_t32" style="position:absolute;margin-left:143.05pt;margin-top:11.2pt;width:287.35pt;height:189.1pt;flip:x y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Enter </w:t>
            </w:r>
            <w:r w:rsidRPr="00D31E1A">
              <w:rPr>
                <w:highlight w:val="yellow"/>
              </w:rPr>
              <w:t xml:space="preserve">Profit </w:t>
            </w:r>
            <w:proofErr w:type="spellStart"/>
            <w:r w:rsidRPr="00D31E1A">
              <w:rPr>
                <w:highlight w:val="yellow"/>
              </w:rPr>
              <w:t>Center</w:t>
            </w:r>
            <w:proofErr w:type="spellEnd"/>
            <w:r w:rsidRPr="00D31E1A">
              <w:rPr>
                <w:highlight w:val="yellow"/>
              </w:rPr>
              <w:t xml:space="preserve"> of </w:t>
            </w:r>
            <w:proofErr w:type="gramStart"/>
            <w:r w:rsidRPr="00D31E1A">
              <w:rPr>
                <w:highlight w:val="yellow"/>
              </w:rPr>
              <w:t>DPT</w:t>
            </w:r>
            <w:r>
              <w:t xml:space="preserve"> :</w:t>
            </w:r>
            <w:proofErr w:type="gramEnd"/>
            <w:r>
              <w:t xml:space="preserve"> </w:t>
            </w:r>
            <w:r w:rsidRPr="00B23424">
              <w:rPr>
                <w:highlight w:val="yellow"/>
              </w:rPr>
              <w:t>1201</w:t>
            </w:r>
          </w:p>
          <w:p w14:paraId="6D8A20A0" w14:textId="77777777" w:rsidR="00940572" w:rsidRDefault="00940572" w:rsidP="00CA3CB6">
            <w:r>
              <w:t>Click on Save</w:t>
            </w:r>
          </w:p>
          <w:p w14:paraId="6712892B" w14:textId="77777777" w:rsidR="00940572" w:rsidRDefault="00940572" w:rsidP="00CA3CB6"/>
          <w:p w14:paraId="4D2517F4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31B3A1E" wp14:editId="06916C3D">
                      <wp:simplePos x="0" y="0"/>
                      <wp:positionH relativeFrom="column">
                        <wp:posOffset>2318780</wp:posOffset>
                      </wp:positionH>
                      <wp:positionV relativeFrom="paragraph">
                        <wp:posOffset>1861317</wp:posOffset>
                      </wp:positionV>
                      <wp:extent cx="1000665" cy="284671"/>
                      <wp:effectExtent l="0" t="0" r="28575" b="20320"/>
                      <wp:wrapNone/>
                      <wp:docPr id="44" name="Rectangle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0665" cy="28467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84B702A" id="Rectangle 44" o:spid="_x0000_s1026" style="position:absolute;margin-left:182.6pt;margin-top:146.55pt;width:78.8pt;height:22.4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" filled="f" strokecolor="red" strokeweight="1.5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3F223C0" wp14:editId="4B522A15">
                  <wp:extent cx="6590581" cy="3222625"/>
                  <wp:effectExtent l="0" t="0" r="127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5121" cy="322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14C39C" w14:textId="77777777" w:rsidR="00940572" w:rsidRDefault="00940572" w:rsidP="00CA3CB6"/>
          <w:p w14:paraId="75CA59EE" w14:textId="77777777" w:rsidR="00940572" w:rsidRDefault="00940572" w:rsidP="00CA3CB6">
            <w:r>
              <w:t xml:space="preserve">9) Project is being </w:t>
            </w:r>
            <w:proofErr w:type="gramStart"/>
            <w:r>
              <w:t>created :</w:t>
            </w:r>
            <w:proofErr w:type="gramEnd"/>
            <w:r>
              <w:t xml:space="preserve"> </w:t>
            </w:r>
            <w:r w:rsidRPr="00E35967">
              <w:rPr>
                <w:highlight w:val="yellow"/>
              </w:rPr>
              <w:t>P-DP-C-C-21-45</w:t>
            </w:r>
          </w:p>
          <w:p w14:paraId="7B3A935C" w14:textId="29972B90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2A253D59" wp14:editId="71AF5160">
                      <wp:simplePos x="0" y="0"/>
                      <wp:positionH relativeFrom="column">
                        <wp:posOffset>759350</wp:posOffset>
                      </wp:positionH>
                      <wp:positionV relativeFrom="paragraph">
                        <wp:posOffset>32660</wp:posOffset>
                      </wp:positionV>
                      <wp:extent cx="95415" cy="2876467"/>
                      <wp:effectExtent l="0" t="38100" r="76200" b="19685"/>
                      <wp:wrapNone/>
                      <wp:docPr id="35" name="Straight Arrow Connector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5415" cy="287646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978963" id="Straight Arrow Connector 35" o:spid="_x0000_s1026" type="#_x0000_t32" style="position:absolute;margin-left:59.8pt;margin-top:2.55pt;width:7.5pt;height:226.5pt;flip: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" strokecolor="black [3040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6DD1CC1B" wp14:editId="249007F2">
                      <wp:simplePos x="0" y="0"/>
                      <wp:positionH relativeFrom="column">
                        <wp:posOffset>24154</wp:posOffset>
                      </wp:positionH>
                      <wp:positionV relativeFrom="paragraph">
                        <wp:posOffset>2759878</wp:posOffset>
                      </wp:positionV>
                      <wp:extent cx="1570008" cy="284671"/>
                      <wp:effectExtent l="0" t="0" r="11430" b="20320"/>
                      <wp:wrapNone/>
                      <wp:docPr id="46" name="Rectangle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70008" cy="28467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4154B328" id="Rectangle 46" o:spid="_x0000_s1026" style="position:absolute;margin-left:1.9pt;margin-top:217.3pt;width:123.6pt;height:22.4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" filled="f" strokecolor="red" strokeweight="1.5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48D8430" wp14:editId="041504E6">
                  <wp:extent cx="6599207" cy="3222625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0867" cy="3228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343D37" w14:textId="77777777" w:rsidR="00940572" w:rsidRDefault="00940572" w:rsidP="00CA3CB6"/>
          <w:p w14:paraId="1C1D2626" w14:textId="77777777" w:rsidR="00940572" w:rsidRDefault="00940572" w:rsidP="00CA3CB6">
            <w:r>
              <w:t xml:space="preserve">10) Create Level 1 WBS Element </w:t>
            </w:r>
          </w:p>
          <w:p w14:paraId="254D3801" w14:textId="77777777" w:rsidR="00940572" w:rsidRDefault="00940572" w:rsidP="00CA3CB6">
            <w:r>
              <w:t>Right Click on the Project Number</w:t>
            </w:r>
          </w:p>
          <w:p w14:paraId="1E6A3AAF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3569AEC4" wp14:editId="32626C6C">
                      <wp:simplePos x="0" y="0"/>
                      <wp:positionH relativeFrom="column">
                        <wp:posOffset>655983</wp:posOffset>
                      </wp:positionH>
                      <wp:positionV relativeFrom="paragraph">
                        <wp:posOffset>145111</wp:posOffset>
                      </wp:positionV>
                      <wp:extent cx="1033669" cy="1343771"/>
                      <wp:effectExtent l="38100" t="38100" r="33655" b="27940"/>
                      <wp:wrapNone/>
                      <wp:docPr id="36" name="Straight Arrow Connector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033669" cy="134377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8309561" id="Straight Arrow Connector 36" o:spid="_x0000_s1026" type="#_x0000_t32" style="position:absolute;margin-left:51.65pt;margin-top:11.45pt;width:81.4pt;height:105.8pt;flip:x y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t>Select</w:t>
            </w:r>
            <w:r>
              <w:t xml:space="preserve"> Create</w:t>
            </w:r>
          </w:p>
          <w:p w14:paraId="6C5A0784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04E62F33" wp14:editId="0DAD6157">
                      <wp:simplePos x="0" y="0"/>
                      <wp:positionH relativeFrom="column">
                        <wp:posOffset>1164866</wp:posOffset>
                      </wp:positionH>
                      <wp:positionV relativeFrom="paragraph">
                        <wp:posOffset>133322</wp:posOffset>
                      </wp:positionV>
                      <wp:extent cx="1478943" cy="1168842"/>
                      <wp:effectExtent l="38100" t="38100" r="26035" b="31750"/>
                      <wp:wrapNone/>
                      <wp:docPr id="37" name="Straight Arrow Connector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478943" cy="116884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0F650D1" id="Straight Arrow Connector 37" o:spid="_x0000_s1026" type="#_x0000_t32" style="position:absolute;margin-left:91.7pt;margin-top:10.5pt;width:116.45pt;height:92.05pt;flip:x y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  <w:r>
              <w:t>Click on WBS Element</w:t>
            </w:r>
          </w:p>
          <w:p w14:paraId="54DF38C8" w14:textId="77777777" w:rsidR="00940572" w:rsidRDefault="00940572" w:rsidP="00CA3CB6"/>
          <w:p w14:paraId="129224CE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4F7C07B8" wp14:editId="6440F1C3">
                      <wp:simplePos x="0" y="0"/>
                      <wp:positionH relativeFrom="column">
                        <wp:posOffset>2154555</wp:posOffset>
                      </wp:positionH>
                      <wp:positionV relativeFrom="paragraph">
                        <wp:posOffset>980136</wp:posOffset>
                      </wp:positionV>
                      <wp:extent cx="1043305" cy="189230"/>
                      <wp:effectExtent l="0" t="0" r="23495" b="20320"/>
                      <wp:wrapNone/>
                      <wp:docPr id="52" name="Rectangle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3305" cy="18923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1BDB07" id="Rectangle 52" o:spid="_x0000_s1026" style="position:absolute;margin-left:169.65pt;margin-top:77.2pt;width:82.15pt;height:14.9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" filled="f" strokecolor="red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2A87B077" wp14:editId="32898AEA">
                      <wp:simplePos x="0" y="0"/>
                      <wp:positionH relativeFrom="column">
                        <wp:posOffset>1231265</wp:posOffset>
                      </wp:positionH>
                      <wp:positionV relativeFrom="paragraph">
                        <wp:posOffset>986486</wp:posOffset>
                      </wp:positionV>
                      <wp:extent cx="888365" cy="180975"/>
                      <wp:effectExtent l="0" t="0" r="26035" b="28575"/>
                      <wp:wrapNone/>
                      <wp:docPr id="50" name="Rectangle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8365" cy="180975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329415D" id="Rectangle 50" o:spid="_x0000_s1026" style="position:absolute;margin-left:96.95pt;margin-top:77.7pt;width:69.9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" filled="f" strokecolor="red" strokeweight="1.5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1A309FF" wp14:editId="46C3776B">
                  <wp:extent cx="6529705" cy="3459193"/>
                  <wp:effectExtent l="0" t="0" r="4445" b="825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7049" cy="3463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D8B3B1" w14:textId="77777777" w:rsidR="00940572" w:rsidRDefault="00940572" w:rsidP="00CA3CB6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53C92068" wp14:editId="65ED1C22">
                      <wp:simplePos x="0" y="0"/>
                      <wp:positionH relativeFrom="column">
                        <wp:posOffset>2182633</wp:posOffset>
                      </wp:positionH>
                      <wp:positionV relativeFrom="paragraph">
                        <wp:posOffset>140887</wp:posOffset>
                      </wp:positionV>
                      <wp:extent cx="508884" cy="1431235"/>
                      <wp:effectExtent l="38100" t="38100" r="24765" b="17145"/>
                      <wp:wrapNone/>
                      <wp:docPr id="39" name="Straight Arrow Connector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508884" cy="143123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599F978" id="Straight Arrow Connector 39" o:spid="_x0000_s1026" type="#_x0000_t32" style="position:absolute;margin-left:171.85pt;margin-top:11.1pt;width:40.05pt;height:112.7pt;flip:x y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  <w:r>
              <w:t>11)</w:t>
            </w:r>
            <w:r>
              <w:rPr>
                <w:noProof/>
              </w:rPr>
              <w:t xml:space="preserve"> Enter WBS Element Code : </w:t>
            </w:r>
            <w:r w:rsidRPr="001D4822">
              <w:rPr>
                <w:noProof/>
                <w:highlight w:val="yellow"/>
              </w:rPr>
              <w:t>P-DP-C-C-21-45</w:t>
            </w:r>
          </w:p>
          <w:p w14:paraId="7C7252E8" w14:textId="77777777" w:rsidR="00940572" w:rsidRDefault="00940572" w:rsidP="00CA3CB6">
            <w:r>
              <w:t>Note: Should be similar as Project Code (it’s a basic rule in SAP)</w:t>
            </w:r>
          </w:p>
          <w:p w14:paraId="48E384AB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545D22D6" wp14:editId="140E4775">
                      <wp:simplePos x="0" y="0"/>
                      <wp:positionH relativeFrom="column">
                        <wp:posOffset>3407134</wp:posOffset>
                      </wp:positionH>
                      <wp:positionV relativeFrom="paragraph">
                        <wp:posOffset>149750</wp:posOffset>
                      </wp:positionV>
                      <wp:extent cx="1184744" cy="1079141"/>
                      <wp:effectExtent l="38100" t="38100" r="34925" b="26035"/>
                      <wp:wrapNone/>
                      <wp:docPr id="40" name="Straight Arrow Connector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184744" cy="107914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EA69D03" id="Straight Arrow Connector 40" o:spid="_x0000_s1026" type="#_x0000_t32" style="position:absolute;margin-left:268.3pt;margin-top:11.8pt;width:93.3pt;height:84.95pt;flip:x y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Enter Short </w:t>
            </w:r>
            <w:proofErr w:type="gramStart"/>
            <w:r>
              <w:t>Description :</w:t>
            </w:r>
            <w:proofErr w:type="gramEnd"/>
            <w:r>
              <w:t xml:space="preserve"> </w:t>
            </w:r>
            <w:r w:rsidRPr="00767C50">
              <w:rPr>
                <w:highlight w:val="yellow"/>
              </w:rPr>
              <w:t>SIC 14 MW Wind Power Project Level 1 WBS</w:t>
            </w:r>
          </w:p>
          <w:p w14:paraId="5B656DA9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02D81392" wp14:editId="36738721">
                      <wp:simplePos x="0" y="0"/>
                      <wp:positionH relativeFrom="column">
                        <wp:posOffset>2953910</wp:posOffset>
                      </wp:positionH>
                      <wp:positionV relativeFrom="paragraph">
                        <wp:posOffset>130644</wp:posOffset>
                      </wp:positionV>
                      <wp:extent cx="2329732" cy="2727298"/>
                      <wp:effectExtent l="38100" t="38100" r="33020" b="16510"/>
                      <wp:wrapNone/>
                      <wp:docPr id="41" name="Straight Arrow Connector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329732" cy="272729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AAE5A43" id="Straight Arrow Connector 41" o:spid="_x0000_s1026" type="#_x0000_t32" style="position:absolute;margin-left:232.6pt;margin-top:10.3pt;width:183.45pt;height:214.75pt;flip:x y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" strokecolor="black [3040]">
                      <v:stroke endarrow="block"/>
                    </v:shape>
                  </w:pict>
                </mc:Fallback>
              </mc:AlternateContent>
            </w:r>
            <w:r>
              <w:t>Under Operative Indicators - Check [_/] Planning Elements</w:t>
            </w:r>
          </w:p>
          <w:p w14:paraId="1A16D976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0913D496" wp14:editId="58CF2F92">
                      <wp:simplePos x="0" y="0"/>
                      <wp:positionH relativeFrom="column">
                        <wp:posOffset>4488180</wp:posOffset>
                      </wp:positionH>
                      <wp:positionV relativeFrom="paragraph">
                        <wp:posOffset>2331802</wp:posOffset>
                      </wp:positionV>
                      <wp:extent cx="1354068" cy="310101"/>
                      <wp:effectExtent l="0" t="0" r="17780" b="13970"/>
                      <wp:wrapNone/>
                      <wp:docPr id="174054282" name="Rectangle 1740542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54068" cy="31010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086626" id="Rectangle 174054282" o:spid="_x0000_s1026" style="position:absolute;margin-left:353.4pt;margin-top:183.6pt;width:106.6pt;height:24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" filled="f" strokecolor="red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1F60CCE8" wp14:editId="5FA1A417">
                      <wp:simplePos x="0" y="0"/>
                      <wp:positionH relativeFrom="column">
                        <wp:posOffset>3967839</wp:posOffset>
                      </wp:positionH>
                      <wp:positionV relativeFrom="paragraph">
                        <wp:posOffset>716667</wp:posOffset>
                      </wp:positionV>
                      <wp:extent cx="1759788" cy="198407"/>
                      <wp:effectExtent l="0" t="0" r="12065" b="11430"/>
                      <wp:wrapNone/>
                      <wp:docPr id="56" name="Rectangle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9788" cy="198407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5EE936" id="Rectangle 56" o:spid="_x0000_s1026" style="position:absolute;margin-left:312.45pt;margin-top:56.45pt;width:138.55pt;height:15.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" filled="f" strokecolor="red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5720EEF4" wp14:editId="257BF65C">
                      <wp:simplePos x="0" y="0"/>
                      <wp:positionH relativeFrom="column">
                        <wp:posOffset>2103120</wp:posOffset>
                      </wp:positionH>
                      <wp:positionV relativeFrom="paragraph">
                        <wp:posOffset>743806</wp:posOffset>
                      </wp:positionV>
                      <wp:extent cx="1759788" cy="159026"/>
                      <wp:effectExtent l="0" t="0" r="12065" b="12700"/>
                      <wp:wrapNone/>
                      <wp:docPr id="8" name="Rectangle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9788" cy="159026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A93120" id="Rectangle 8" o:spid="_x0000_s1026" style="position:absolute;margin-left:165.6pt;margin-top:58.55pt;width:138.55pt;height:12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" filled="f" strokecolor="red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1FA6FA98" wp14:editId="63E86485">
                      <wp:simplePos x="0" y="0"/>
                      <wp:positionH relativeFrom="column">
                        <wp:posOffset>11927</wp:posOffset>
                      </wp:positionH>
                      <wp:positionV relativeFrom="paragraph">
                        <wp:posOffset>2811145</wp:posOffset>
                      </wp:positionV>
                      <wp:extent cx="1606163" cy="221974"/>
                      <wp:effectExtent l="0" t="0" r="13335" b="26035"/>
                      <wp:wrapNone/>
                      <wp:docPr id="12" name="Rectangle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6163" cy="221974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86B515" id="Rectangle 12" o:spid="_x0000_s1026" style="position:absolute;margin-left:.95pt;margin-top:221.35pt;width:126.45pt;height:17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" filled="f" strokecolor="red" strokeweight="1.5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5653135" wp14:editId="761DB7DC">
                  <wp:extent cx="6496216" cy="3222625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045" cy="322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A15097" w14:textId="77777777" w:rsidR="00940572" w:rsidRDefault="00940572" w:rsidP="00CA3CB6"/>
          <w:p w14:paraId="3C9DB10F" w14:textId="77777777" w:rsidR="00940572" w:rsidRDefault="00940572" w:rsidP="00CA3CB6">
            <w:r>
              <w:t>12) Create Level 2 WBS Element</w:t>
            </w:r>
          </w:p>
          <w:p w14:paraId="089E5E33" w14:textId="77777777" w:rsidR="00940572" w:rsidRDefault="00940572" w:rsidP="00CA3CB6">
            <w:r>
              <w:t>Right Click on the Level 1 WBS Element</w:t>
            </w:r>
          </w:p>
          <w:p w14:paraId="3E908486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6D236B8E" wp14:editId="02E21183">
                      <wp:simplePos x="0" y="0"/>
                      <wp:positionH relativeFrom="column">
                        <wp:posOffset>1196671</wp:posOffset>
                      </wp:positionH>
                      <wp:positionV relativeFrom="paragraph">
                        <wp:posOffset>164381</wp:posOffset>
                      </wp:positionV>
                      <wp:extent cx="349858" cy="1432891"/>
                      <wp:effectExtent l="0" t="38100" r="50800" b="15240"/>
                      <wp:wrapNone/>
                      <wp:docPr id="53" name="Straight Arrow Connector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9858" cy="143289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9AB08F" id="Straight Arrow Connector 53" o:spid="_x0000_s1026" type="#_x0000_t32" style="position:absolute;margin-left:94.25pt;margin-top:12.95pt;width:27.55pt;height:112.85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" strokecolor="black [3040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35C689DC" wp14:editId="1CA38A67">
                      <wp:simplePos x="0" y="0"/>
                      <wp:positionH relativeFrom="column">
                        <wp:posOffset>894522</wp:posOffset>
                      </wp:positionH>
                      <wp:positionV relativeFrom="paragraph">
                        <wp:posOffset>13307</wp:posOffset>
                      </wp:positionV>
                      <wp:extent cx="120760" cy="1337476"/>
                      <wp:effectExtent l="0" t="38100" r="69850" b="15240"/>
                      <wp:wrapNone/>
                      <wp:docPr id="49" name="Straight Arrow Connector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0760" cy="133747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E51F48" id="Straight Arrow Connector 49" o:spid="_x0000_s1026" type="#_x0000_t32" style="position:absolute;margin-left:70.45pt;margin-top:1.05pt;width:9.5pt;height:105.3pt;flip: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                                       Select Create</w:t>
            </w:r>
          </w:p>
          <w:p w14:paraId="4938D2C9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490154DA" wp14:editId="53211B51">
                      <wp:simplePos x="0" y="0"/>
                      <wp:positionH relativeFrom="column">
                        <wp:posOffset>2158779</wp:posOffset>
                      </wp:positionH>
                      <wp:positionV relativeFrom="paragraph">
                        <wp:posOffset>162201</wp:posOffset>
                      </wp:positionV>
                      <wp:extent cx="63611" cy="1224501"/>
                      <wp:effectExtent l="19050" t="38100" r="50800" b="13970"/>
                      <wp:wrapNone/>
                      <wp:docPr id="54" name="Straight Arrow Connector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3611" cy="122450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C2C2C33" id="Straight Arrow Connector 54" o:spid="_x0000_s1026" type="#_x0000_t32" style="position:absolute;margin-left:170pt;margin-top:12.75pt;width:5pt;height:96.4pt;flip:y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                                                    Click on WBS Element</w:t>
            </w:r>
          </w:p>
          <w:p w14:paraId="23FB3526" w14:textId="77777777" w:rsidR="00940572" w:rsidRDefault="00940572" w:rsidP="00CA3CB6"/>
          <w:p w14:paraId="7732BB42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3821D063" wp14:editId="04443744">
                  <wp:extent cx="5731510" cy="3222625"/>
                  <wp:effectExtent l="0" t="0" r="254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22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04FDC2" w14:textId="77777777" w:rsidR="00940572" w:rsidRDefault="00940572" w:rsidP="00CA3CB6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4808E240" wp14:editId="17DC9415">
                      <wp:simplePos x="0" y="0"/>
                      <wp:positionH relativeFrom="column">
                        <wp:posOffset>3144741</wp:posOffset>
                      </wp:positionH>
                      <wp:positionV relativeFrom="paragraph">
                        <wp:posOffset>132936</wp:posOffset>
                      </wp:positionV>
                      <wp:extent cx="636104" cy="985962"/>
                      <wp:effectExtent l="0" t="38100" r="50165" b="24130"/>
                      <wp:wrapNone/>
                      <wp:docPr id="57" name="Straight Arrow Connector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36104" cy="98596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C32345E" id="Straight Arrow Connector 57" o:spid="_x0000_s1026" type="#_x0000_t32" style="position:absolute;margin-left:247.6pt;margin-top:10.45pt;width:50.1pt;height:77.65pt;flip:y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13) Level 2 WBS Element is assigned by System </w:t>
            </w:r>
            <w:proofErr w:type="gramStart"/>
            <w:r>
              <w:t>Automatically :</w:t>
            </w:r>
            <w:proofErr w:type="gramEnd"/>
            <w:r>
              <w:t xml:space="preserve"> </w:t>
            </w:r>
            <w:r w:rsidRPr="00156A70">
              <w:rPr>
                <w:highlight w:val="yellow"/>
              </w:rPr>
              <w:t>P-DP-C-C-21-45-01</w:t>
            </w:r>
          </w:p>
          <w:p w14:paraId="6987EF77" w14:textId="77777777" w:rsidR="00940572" w:rsidRDefault="00940572" w:rsidP="00CA3CB6"/>
          <w:p w14:paraId="1EFA88F7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0429B383" wp14:editId="4ED85FD0">
                      <wp:simplePos x="0" y="0"/>
                      <wp:positionH relativeFrom="column">
                        <wp:posOffset>4472609</wp:posOffset>
                      </wp:positionH>
                      <wp:positionV relativeFrom="paragraph">
                        <wp:posOffset>153587</wp:posOffset>
                      </wp:positionV>
                      <wp:extent cx="190831" cy="938254"/>
                      <wp:effectExtent l="0" t="38100" r="57150" b="14605"/>
                      <wp:wrapNone/>
                      <wp:docPr id="58" name="Straight Arrow Connector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0831" cy="93825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F955A86" id="Straight Arrow Connector 58" o:spid="_x0000_s1026" type="#_x0000_t32" style="position:absolute;margin-left:352.15pt;margin-top:12.1pt;width:15.05pt;height:73.9pt;flip:y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                                                                                          Enter Short </w:t>
            </w:r>
            <w:proofErr w:type="gramStart"/>
            <w:r>
              <w:t>Text :</w:t>
            </w:r>
            <w:proofErr w:type="gramEnd"/>
            <w:r>
              <w:t xml:space="preserve"> </w:t>
            </w:r>
            <w:r w:rsidRPr="00156A70">
              <w:rPr>
                <w:highlight w:val="yellow"/>
              </w:rPr>
              <w:t>Construction, Erection &amp; Commissioning</w:t>
            </w:r>
          </w:p>
          <w:p w14:paraId="0C653251" w14:textId="77777777" w:rsidR="00940572" w:rsidRDefault="00940572" w:rsidP="00CA3CB6"/>
          <w:p w14:paraId="214804F3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5DE08361" wp14:editId="091D11C2">
                  <wp:extent cx="6535973" cy="3222625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0969" cy="3225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F2A89B" w14:textId="77777777" w:rsidR="00940572" w:rsidRDefault="00940572" w:rsidP="00CA3CB6"/>
          <w:p w14:paraId="123B2358" w14:textId="77777777" w:rsidR="00940572" w:rsidRDefault="00940572" w:rsidP="00CA3CB6">
            <w:r>
              <w:t xml:space="preserve">14) Create </w:t>
            </w:r>
            <w:proofErr w:type="gramStart"/>
            <w:r>
              <w:t>Network :</w:t>
            </w:r>
            <w:proofErr w:type="gramEnd"/>
            <w:r>
              <w:t xml:space="preserve"> </w:t>
            </w:r>
          </w:p>
          <w:p w14:paraId="01C7A311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3B3EFA12" wp14:editId="7A0C6006">
                      <wp:simplePos x="0" y="0"/>
                      <wp:positionH relativeFrom="column">
                        <wp:posOffset>1142475</wp:posOffset>
                      </wp:positionH>
                      <wp:positionV relativeFrom="paragraph">
                        <wp:posOffset>163471</wp:posOffset>
                      </wp:positionV>
                      <wp:extent cx="109855" cy="1409010"/>
                      <wp:effectExtent l="38100" t="38100" r="23495" b="20320"/>
                      <wp:wrapNone/>
                      <wp:docPr id="60" name="Straight Arrow Connector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09855" cy="140901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0E462F" id="Straight Arrow Connector 60" o:spid="_x0000_s1026" type="#_x0000_t32" style="position:absolute;margin-left:89.95pt;margin-top:12.85pt;width:8.65pt;height:110.95pt;flip:x 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" strokecolor="black [3040]">
                      <v:stroke endarrow="block"/>
                    </v:shape>
                  </w:pict>
                </mc:Fallback>
              </mc:AlternateContent>
            </w:r>
            <w:r>
              <w:t>Right Click on Level 1 WBS Element</w:t>
            </w:r>
          </w:p>
          <w:p w14:paraId="62C76A36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47CCBE11" wp14:editId="14A45DA2">
                      <wp:simplePos x="0" y="0"/>
                      <wp:positionH relativeFrom="column">
                        <wp:posOffset>1759225</wp:posOffset>
                      </wp:positionH>
                      <wp:positionV relativeFrom="paragraph">
                        <wp:posOffset>144366</wp:posOffset>
                      </wp:positionV>
                      <wp:extent cx="57647" cy="1257962"/>
                      <wp:effectExtent l="76200" t="38100" r="38100" b="18415"/>
                      <wp:wrapNone/>
                      <wp:docPr id="61" name="Straight Arrow Connector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57647" cy="125796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0889C6" id="Straight Arrow Connector 61" o:spid="_x0000_s1026" type="#_x0000_t32" style="position:absolute;margin-left:138.5pt;margin-top:11.35pt;width:4.55pt;height:99.05pt;flip:x 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                                               Select Create</w:t>
            </w:r>
          </w:p>
          <w:p w14:paraId="17428BD0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00A8BFF6" wp14:editId="64D8E501">
                      <wp:simplePos x="0" y="0"/>
                      <wp:positionH relativeFrom="column">
                        <wp:posOffset>2548393</wp:posOffset>
                      </wp:positionH>
                      <wp:positionV relativeFrom="paragraph">
                        <wp:posOffset>142185</wp:posOffset>
                      </wp:positionV>
                      <wp:extent cx="57868" cy="1263981"/>
                      <wp:effectExtent l="76200" t="38100" r="37465" b="12700"/>
                      <wp:wrapNone/>
                      <wp:docPr id="62" name="Straight Arrow Connector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57868" cy="126398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EFF1F1" id="Straight Arrow Connector 62" o:spid="_x0000_s1026" type="#_x0000_t32" style="position:absolute;margin-left:200.65pt;margin-top:11.2pt;width:4.55pt;height:99.55pt;flip:x 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" strokecolor="#d71633 [3044]">
                      <v:stroke endarrow="block"/>
                    </v:shape>
                  </w:pict>
                </mc:Fallback>
              </mc:AlternateContent>
            </w:r>
            <w:r>
              <w:t xml:space="preserve">                                                                       Click on Network</w:t>
            </w:r>
          </w:p>
          <w:p w14:paraId="6EFA6E25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6FD650BF" wp14:editId="0BE49E95">
                  <wp:extent cx="6408420" cy="3379304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1962" cy="3386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2EDD5A" w14:textId="77777777" w:rsidR="00940572" w:rsidRDefault="00940572" w:rsidP="00CA3CB6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5CA482E2" wp14:editId="2E3E0041">
                      <wp:simplePos x="0" y="0"/>
                      <wp:positionH relativeFrom="column">
                        <wp:posOffset>2230341</wp:posOffset>
                      </wp:positionH>
                      <wp:positionV relativeFrom="paragraph">
                        <wp:posOffset>132936</wp:posOffset>
                      </wp:positionV>
                      <wp:extent cx="914400" cy="970059"/>
                      <wp:effectExtent l="38100" t="38100" r="19050" b="20955"/>
                      <wp:wrapNone/>
                      <wp:docPr id="64" name="Straight Arrow Connector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914400" cy="97005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35D75B2" id="Straight Arrow Connector 64" o:spid="_x0000_s1026" type="#_x0000_t32" style="position:absolute;margin-left:175.6pt;margin-top:10.45pt;width:1in;height:76.4pt;flip:x y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15) Enter Short </w:t>
            </w:r>
            <w:proofErr w:type="gramStart"/>
            <w:r>
              <w:t>Text :</w:t>
            </w:r>
            <w:proofErr w:type="gramEnd"/>
            <w:r>
              <w:t xml:space="preserve"> SIC 14 MW WP Network</w:t>
            </w:r>
          </w:p>
          <w:p w14:paraId="26EE8FCD" w14:textId="77777777" w:rsidR="00940572" w:rsidRDefault="00940572" w:rsidP="00CA3CB6">
            <w:r>
              <w:t>Click on Intermediate Save</w:t>
            </w:r>
          </w:p>
          <w:p w14:paraId="516C1766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1B9C8386" wp14:editId="5E6E7136">
                  <wp:extent cx="6464300" cy="3514477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3880" cy="3519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CA96B2" w14:textId="77777777" w:rsidR="00940572" w:rsidRDefault="00940572" w:rsidP="00CA3CB6"/>
          <w:p w14:paraId="0904010F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4DFA1409" wp14:editId="0DDF7AEF">
                      <wp:simplePos x="0" y="0"/>
                      <wp:positionH relativeFrom="column">
                        <wp:posOffset>2184124</wp:posOffset>
                      </wp:positionH>
                      <wp:positionV relativeFrom="paragraph">
                        <wp:posOffset>173244</wp:posOffset>
                      </wp:positionV>
                      <wp:extent cx="992422" cy="2951590"/>
                      <wp:effectExtent l="38100" t="38100" r="36830" b="20320"/>
                      <wp:wrapNone/>
                      <wp:docPr id="66" name="Straight Arrow Connector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992422" cy="295159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3DE917" id="Straight Arrow Connector 66" o:spid="_x0000_s1026" type="#_x0000_t32" style="position:absolute;margin-left:172pt;margin-top:13.65pt;width:78.15pt;height:232.4pt;flip:x y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16) Enter Scheduling Type from the </w:t>
            </w:r>
            <w:proofErr w:type="gramStart"/>
            <w:r>
              <w:t>drop down</w:t>
            </w:r>
            <w:proofErr w:type="gramEnd"/>
            <w:r>
              <w:t xml:space="preserve"> Menu</w:t>
            </w:r>
          </w:p>
          <w:p w14:paraId="79A9607B" w14:textId="77777777" w:rsidR="00940572" w:rsidRDefault="00940572" w:rsidP="00CA3CB6"/>
          <w:p w14:paraId="71E74C30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517BD83F" wp14:editId="1723D649">
                  <wp:extent cx="6464300" cy="3776345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4328" cy="3782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BD7BD5" w14:textId="77777777" w:rsidR="00940572" w:rsidRDefault="00940572" w:rsidP="00CA3CB6">
            <w:r>
              <w:lastRenderedPageBreak/>
              <w:t>17) Click on Save</w:t>
            </w:r>
          </w:p>
          <w:p w14:paraId="4B447019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54E0697D" wp14:editId="403BB860">
                      <wp:simplePos x="0" y="0"/>
                      <wp:positionH relativeFrom="column">
                        <wp:posOffset>1562431</wp:posOffset>
                      </wp:positionH>
                      <wp:positionV relativeFrom="paragraph">
                        <wp:posOffset>161538</wp:posOffset>
                      </wp:positionV>
                      <wp:extent cx="1001865" cy="962108"/>
                      <wp:effectExtent l="38100" t="38100" r="27305" b="28575"/>
                      <wp:wrapNone/>
                      <wp:docPr id="68" name="Straight Arrow Connector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001865" cy="96210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C2BF764" id="Straight Arrow Connector 68" o:spid="_x0000_s1026" type="#_x0000_t32" style="position:absolute;margin-left:123.05pt;margin-top:12.7pt;width:78.9pt;height:75.75pt;flip:x y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Network </w:t>
            </w:r>
            <w:proofErr w:type="gramStart"/>
            <w:r>
              <w:t>Created :</w:t>
            </w:r>
            <w:proofErr w:type="gramEnd"/>
            <w:r>
              <w:t xml:space="preserve"> </w:t>
            </w:r>
            <w:r w:rsidRPr="00726C86">
              <w:rPr>
                <w:highlight w:val="yellow"/>
              </w:rPr>
              <w:t>401000955</w:t>
            </w:r>
          </w:p>
          <w:p w14:paraId="1B8D4122" w14:textId="77777777" w:rsidR="00940572" w:rsidRDefault="00940572" w:rsidP="00CA3CB6">
            <w:r>
              <w:t>Click on Exit</w:t>
            </w:r>
          </w:p>
          <w:p w14:paraId="7E12058A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4E1D1E28" wp14:editId="4E1AB1DB">
                  <wp:extent cx="5731510" cy="3222625"/>
                  <wp:effectExtent l="0" t="0" r="254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22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6B7320" w14:textId="77777777" w:rsidR="00940572" w:rsidRDefault="00940572" w:rsidP="00CA3CB6"/>
          <w:p w14:paraId="792C4CFE" w14:textId="77777777" w:rsidR="00940572" w:rsidRDefault="00940572" w:rsidP="00CA3CB6">
            <w:r>
              <w:t>18) Enter ZPS_MEASURE (Screen with display)</w:t>
            </w:r>
          </w:p>
          <w:p w14:paraId="33929938" w14:textId="77777777" w:rsidR="00940572" w:rsidRDefault="00940572" w:rsidP="00CA3CB6"/>
          <w:p w14:paraId="1A0CD762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712609C7" wp14:editId="5B5214B9">
                  <wp:extent cx="5731510" cy="3222625"/>
                  <wp:effectExtent l="0" t="0" r="254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22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572" w14:paraId="7E7AED94" w14:textId="77777777" w:rsidTr="00CA3CB6">
        <w:trPr>
          <w:trHeight w:val="11330"/>
        </w:trPr>
        <w:tc>
          <w:tcPr>
            <w:tcW w:w="10620" w:type="dxa"/>
          </w:tcPr>
          <w:p w14:paraId="5C4839A7" w14:textId="77777777" w:rsidR="00940572" w:rsidRDefault="00940572" w:rsidP="00CA3CB6"/>
          <w:p w14:paraId="59D89EF2" w14:textId="77777777" w:rsidR="00940572" w:rsidRDefault="00940572" w:rsidP="00CA3CB6">
            <w:r>
              <w:t xml:space="preserve">19) Select </w:t>
            </w:r>
            <w:proofErr w:type="gramStart"/>
            <w:r>
              <w:t>Version[</w:t>
            </w:r>
            <w:proofErr w:type="gramEnd"/>
            <w:r>
              <w:t xml:space="preserve"> 1] under Measurement Sheet Version Box </w:t>
            </w:r>
          </w:p>
          <w:p w14:paraId="66569D9A" w14:textId="77777777" w:rsidR="00940572" w:rsidRDefault="00940572" w:rsidP="00CA3CB6"/>
          <w:p w14:paraId="23E9082B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76F1D9BE" wp14:editId="373B3460">
                      <wp:simplePos x="0" y="0"/>
                      <wp:positionH relativeFrom="column">
                        <wp:posOffset>1417650</wp:posOffset>
                      </wp:positionH>
                      <wp:positionV relativeFrom="paragraph">
                        <wp:posOffset>148092</wp:posOffset>
                      </wp:positionV>
                      <wp:extent cx="423076" cy="1114839"/>
                      <wp:effectExtent l="38100" t="38100" r="34290" b="28575"/>
                      <wp:wrapNone/>
                      <wp:docPr id="72" name="Straight Arrow Connector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23076" cy="111483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5B1D1A" id="Straight Arrow Connector 72" o:spid="_x0000_s1026" type="#_x0000_t32" style="position:absolute;margin-left:111.65pt;margin-top:11.65pt;width:33.3pt;height:87.8pt;flip:x 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                Select Version [ </w:t>
            </w:r>
            <w:proofErr w:type="gramStart"/>
            <w:r>
              <w:t>1 ]</w:t>
            </w:r>
            <w:proofErr w:type="gramEnd"/>
            <w:r>
              <w:t xml:space="preserve"> To Create Block Estimate in ZPS_MEASURE</w:t>
            </w:r>
          </w:p>
          <w:p w14:paraId="3DEB30B0" w14:textId="77777777" w:rsidR="00940572" w:rsidRDefault="00940572" w:rsidP="00CA3CB6">
            <w:r>
              <w:t>Click on Measurement Sheet Entries</w:t>
            </w:r>
          </w:p>
          <w:p w14:paraId="02B7AC54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75552582" wp14:editId="5E8CD5E0">
                      <wp:simplePos x="0" y="0"/>
                      <wp:positionH relativeFrom="column">
                        <wp:posOffset>1089990</wp:posOffset>
                      </wp:positionH>
                      <wp:positionV relativeFrom="paragraph">
                        <wp:posOffset>13832</wp:posOffset>
                      </wp:positionV>
                      <wp:extent cx="273658" cy="1440843"/>
                      <wp:effectExtent l="57150" t="38100" r="31750" b="26035"/>
                      <wp:wrapNone/>
                      <wp:docPr id="71" name="Straight Arrow Connector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73658" cy="144084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BE5EED" id="Straight Arrow Connector 71" o:spid="_x0000_s1026" type="#_x0000_t32" style="position:absolute;margin-left:85.85pt;margin-top:1.1pt;width:21.55pt;height:113.45pt;flip:x 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" strokecolor="black [3040]">
                      <v:stroke endarrow="block"/>
                    </v:shape>
                  </w:pict>
                </mc:Fallback>
              </mc:AlternateContent>
            </w:r>
          </w:p>
          <w:p w14:paraId="5B5AC491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5BF5D0B5" wp14:editId="0054A3E6">
                  <wp:extent cx="6520070" cy="322262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9010" cy="3227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33D568" w14:textId="77777777" w:rsidR="00940572" w:rsidRDefault="00940572" w:rsidP="00CA3CB6"/>
          <w:p w14:paraId="138EC263" w14:textId="77777777" w:rsidR="00940572" w:rsidRDefault="00940572" w:rsidP="00CA3CB6"/>
          <w:p w14:paraId="66C40E01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4A20507F" wp14:editId="54BCFCD7">
                  <wp:extent cx="6519545" cy="3222625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6404" cy="32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5A257E" w14:textId="77777777" w:rsidR="00940572" w:rsidRDefault="00940572" w:rsidP="00CA3CB6"/>
          <w:p w14:paraId="3F5D002E" w14:textId="77777777" w:rsidR="00940572" w:rsidRDefault="00940572" w:rsidP="00CA3CB6"/>
          <w:p w14:paraId="3EABD7FC" w14:textId="77777777" w:rsidR="00940572" w:rsidRDefault="00940572" w:rsidP="00CA3CB6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713CB120" wp14:editId="4063FD7B">
                      <wp:simplePos x="0" y="0"/>
                      <wp:positionH relativeFrom="column">
                        <wp:posOffset>622520</wp:posOffset>
                      </wp:positionH>
                      <wp:positionV relativeFrom="paragraph">
                        <wp:posOffset>163085</wp:posOffset>
                      </wp:positionV>
                      <wp:extent cx="1218206" cy="1234108"/>
                      <wp:effectExtent l="38100" t="38100" r="20320" b="23495"/>
                      <wp:wrapNone/>
                      <wp:docPr id="75" name="Straight Arrow Connector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218206" cy="123410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400A02" id="Straight Arrow Connector 75" o:spid="_x0000_s1026" type="#_x0000_t32" style="position:absolute;margin-left:49pt;margin-top:12.85pt;width:95.9pt;height:97.15pt;flip:x y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" strokecolor="black [3040]">
                      <v:stroke endarrow="block"/>
                    </v:shape>
                  </w:pict>
                </mc:Fallback>
              </mc:AlternateContent>
            </w:r>
            <w:r>
              <w:t>21) Select N (for Services) under item Category</w:t>
            </w:r>
          </w:p>
          <w:p w14:paraId="6189B9E2" w14:textId="77777777" w:rsidR="00940572" w:rsidRDefault="00940572" w:rsidP="00CA3CB6"/>
          <w:p w14:paraId="7BACFD0C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57001E0A" wp14:editId="3A8D54FA">
                  <wp:extent cx="6511925" cy="3331596"/>
                  <wp:effectExtent l="0" t="0" r="3175" b="254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0501" cy="3335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74AF6B" w14:textId="77777777" w:rsidR="00940572" w:rsidRDefault="00940572" w:rsidP="00CA3CB6"/>
          <w:p w14:paraId="357A71AA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5B01D183" wp14:editId="6FCF6E7F">
                      <wp:simplePos x="0" y="0"/>
                      <wp:positionH relativeFrom="column">
                        <wp:posOffset>2355905</wp:posOffset>
                      </wp:positionH>
                      <wp:positionV relativeFrom="paragraph">
                        <wp:posOffset>162753</wp:posOffset>
                      </wp:positionV>
                      <wp:extent cx="3452523" cy="1862262"/>
                      <wp:effectExtent l="38100" t="38100" r="14605" b="24130"/>
                      <wp:wrapNone/>
                      <wp:docPr id="80" name="Straight Arrow Connector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452523" cy="186226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937792" id="Straight Arrow Connector 80" o:spid="_x0000_s1026" type="#_x0000_t32" style="position:absolute;margin-left:185.5pt;margin-top:12.8pt;width:271.85pt;height:146.65pt;flip:x 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22) Enter Cost Element </w:t>
            </w:r>
            <w:proofErr w:type="gramStart"/>
            <w:r>
              <w:t>Number :</w:t>
            </w:r>
            <w:proofErr w:type="gramEnd"/>
            <w:r>
              <w:t xml:space="preserve"> </w:t>
            </w:r>
            <w:r w:rsidRPr="0085218E">
              <w:rPr>
                <w:highlight w:val="yellow"/>
              </w:rPr>
              <w:t>41400008</w:t>
            </w:r>
          </w:p>
          <w:p w14:paraId="59D200AD" w14:textId="77777777" w:rsidR="00940572" w:rsidRDefault="00940572" w:rsidP="00CA3CB6">
            <w:r>
              <w:t xml:space="preserve">Enter Service Item No. </w:t>
            </w:r>
          </w:p>
          <w:p w14:paraId="6870CD34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03CEEB29" wp14:editId="34204276">
                      <wp:simplePos x="0" y="0"/>
                      <wp:positionH relativeFrom="column">
                        <wp:posOffset>622521</wp:posOffset>
                      </wp:positionH>
                      <wp:positionV relativeFrom="paragraph">
                        <wp:posOffset>128657</wp:posOffset>
                      </wp:positionV>
                      <wp:extent cx="192488" cy="1902018"/>
                      <wp:effectExtent l="38100" t="38100" r="36195" b="22225"/>
                      <wp:wrapNone/>
                      <wp:docPr id="78" name="Straight Arrow Connector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92488" cy="190201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7C7D86" id="Straight Arrow Connector 78" o:spid="_x0000_s1026" type="#_x0000_t32" style="position:absolute;margin-left:49pt;margin-top:10.15pt;width:15.15pt;height:149.75pt;flip:x 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Ex. </w:t>
            </w:r>
            <w:r w:rsidRPr="001E7657">
              <w:rPr>
                <w:highlight w:val="yellow"/>
              </w:rPr>
              <w:t>8300001679</w:t>
            </w:r>
            <w:r>
              <w:t xml:space="preserve"> under Material/ Service Box</w:t>
            </w:r>
          </w:p>
          <w:p w14:paraId="4A7D345C" w14:textId="77777777" w:rsidR="00940572" w:rsidRDefault="00940572" w:rsidP="00CA3CB6">
            <w:r>
              <w:t>Click on Enter</w:t>
            </w:r>
          </w:p>
          <w:p w14:paraId="404E798D" w14:textId="77777777" w:rsidR="00940572" w:rsidRDefault="00940572" w:rsidP="00CA3CB6"/>
          <w:p w14:paraId="1D99DEAE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54A2760B" wp14:editId="77976147">
                  <wp:extent cx="6496050" cy="3442914"/>
                  <wp:effectExtent l="0" t="0" r="0" b="571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66" cy="344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00857D" w14:textId="77777777" w:rsidR="00940572" w:rsidRDefault="00940572" w:rsidP="00CA3CB6"/>
          <w:p w14:paraId="42D48E27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057BE678" wp14:editId="7D453EDD">
                      <wp:simplePos x="0" y="0"/>
                      <wp:positionH relativeFrom="column">
                        <wp:posOffset>1409699</wp:posOffset>
                      </wp:positionH>
                      <wp:positionV relativeFrom="paragraph">
                        <wp:posOffset>147182</wp:posOffset>
                      </wp:positionV>
                      <wp:extent cx="1703236" cy="1631674"/>
                      <wp:effectExtent l="38100" t="38100" r="30480" b="26035"/>
                      <wp:wrapNone/>
                      <wp:docPr id="85" name="Straight Arrow Connector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703236" cy="163167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F2C7B8" id="Straight Arrow Connector 85" o:spid="_x0000_s1026" type="#_x0000_t32" style="position:absolute;margin-left:111pt;margin-top:11.6pt;width:134.1pt;height:128.5pt;flip:x 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" strokecolor="black [3040]">
                      <v:stroke endarrow="block"/>
                    </v:shape>
                  </w:pict>
                </mc:Fallback>
              </mc:AlternateContent>
            </w:r>
            <w:r>
              <w:t>23) Click on Input Measurements Tab (in the Middle)</w:t>
            </w:r>
          </w:p>
          <w:p w14:paraId="6F5E5185" w14:textId="77777777" w:rsidR="00940572" w:rsidRDefault="00940572" w:rsidP="00CA3CB6"/>
          <w:p w14:paraId="106A55FA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6489AA1B" wp14:editId="104FB789">
                  <wp:extent cx="6559826" cy="3222625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3660" cy="3224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7118A2" w14:textId="77777777" w:rsidR="00940572" w:rsidRDefault="00940572" w:rsidP="00CA3CB6"/>
          <w:p w14:paraId="3FCADD43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5D40C18F" wp14:editId="184E6D08">
                      <wp:simplePos x="0" y="0"/>
                      <wp:positionH relativeFrom="column">
                        <wp:posOffset>2293951</wp:posOffset>
                      </wp:positionH>
                      <wp:positionV relativeFrom="paragraph">
                        <wp:posOffset>144200</wp:posOffset>
                      </wp:positionV>
                      <wp:extent cx="2289810" cy="1454537"/>
                      <wp:effectExtent l="38100" t="38100" r="15240" b="31750"/>
                      <wp:wrapNone/>
                      <wp:docPr id="89" name="Straight Arrow Connector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289810" cy="145453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9B70A6" id="Straight Arrow Connector 89" o:spid="_x0000_s1026" type="#_x0000_t32" style="position:absolute;margin-left:180.65pt;margin-top:11.35pt;width:180.3pt;height:114.55pt;flip:x y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" strokecolor="black [3040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13B99CD5" wp14:editId="52C25173">
                      <wp:simplePos x="0" y="0"/>
                      <wp:positionH relativeFrom="column">
                        <wp:posOffset>2769373</wp:posOffset>
                      </wp:positionH>
                      <wp:positionV relativeFrom="paragraph">
                        <wp:posOffset>158445</wp:posOffset>
                      </wp:positionV>
                      <wp:extent cx="2545660" cy="1456746"/>
                      <wp:effectExtent l="38100" t="38100" r="26670" b="29210"/>
                      <wp:wrapNone/>
                      <wp:docPr id="90" name="Straight Arrow Connector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545660" cy="145674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A7D77B" id="Straight Arrow Connector 90" o:spid="_x0000_s1026" type="#_x0000_t32" style="position:absolute;margin-left:218.05pt;margin-top:12.5pt;width:200.45pt;height:114.7pt;flip:x 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" strokecolor="black [3040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03BB79DB" wp14:editId="4A3E6833">
                      <wp:simplePos x="0" y="0"/>
                      <wp:positionH relativeFrom="column">
                        <wp:posOffset>1870875</wp:posOffset>
                      </wp:positionH>
                      <wp:positionV relativeFrom="paragraph">
                        <wp:posOffset>158445</wp:posOffset>
                      </wp:positionV>
                      <wp:extent cx="2076947" cy="1440843"/>
                      <wp:effectExtent l="38100" t="38100" r="19050" b="26035"/>
                      <wp:wrapNone/>
                      <wp:docPr id="88" name="Straight Arrow Connector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076947" cy="144084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217069" id="Straight Arrow Connector 88" o:spid="_x0000_s1026" type="#_x0000_t32" style="position:absolute;margin-left:147.3pt;margin-top:12.5pt;width:163.55pt;height:113.45pt;flip:x y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" strokecolor="black [3040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57305BB8" wp14:editId="753B90F6">
                      <wp:simplePos x="0" y="0"/>
                      <wp:positionH relativeFrom="column">
                        <wp:posOffset>1012135</wp:posOffset>
                      </wp:positionH>
                      <wp:positionV relativeFrom="paragraph">
                        <wp:posOffset>158445</wp:posOffset>
                      </wp:positionV>
                      <wp:extent cx="645712" cy="1512405"/>
                      <wp:effectExtent l="38100" t="38100" r="21590" b="31115"/>
                      <wp:wrapNone/>
                      <wp:docPr id="87" name="Straight Arrow Connector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645712" cy="151240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CE7790" id="Straight Arrow Connector 87" o:spid="_x0000_s1026" type="#_x0000_t32" style="position:absolute;margin-left:79.7pt;margin-top:12.5pt;width:50.85pt;height:119.1pt;flip:x y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24) Enter Description and </w:t>
            </w:r>
            <w:proofErr w:type="gramStart"/>
            <w:r>
              <w:t>Number..</w:t>
            </w:r>
            <w:proofErr w:type="gramEnd"/>
            <w:r>
              <w:t xml:space="preserve"> Number… Each…. Remarks in the last</w:t>
            </w:r>
          </w:p>
          <w:p w14:paraId="64972815" w14:textId="77777777" w:rsidR="00940572" w:rsidRDefault="00940572" w:rsidP="00CA3CB6"/>
          <w:p w14:paraId="15E9982E" w14:textId="77777777" w:rsidR="00940572" w:rsidRDefault="00940572" w:rsidP="00CA3CB6">
            <w:r>
              <w:t xml:space="preserve">                                      Click on Save &amp; Exit</w:t>
            </w:r>
          </w:p>
          <w:p w14:paraId="3D7FDB6D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09351585" wp14:editId="54875560">
                      <wp:simplePos x="0" y="0"/>
                      <wp:positionH relativeFrom="column">
                        <wp:posOffset>1823168</wp:posOffset>
                      </wp:positionH>
                      <wp:positionV relativeFrom="paragraph">
                        <wp:posOffset>12396</wp:posOffset>
                      </wp:positionV>
                      <wp:extent cx="3492279" cy="2752808"/>
                      <wp:effectExtent l="38100" t="38100" r="32385" b="28575"/>
                      <wp:wrapNone/>
                      <wp:docPr id="91" name="Straight Arrow Connector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492279" cy="275280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0B1010" id="Straight Arrow Connector 91" o:spid="_x0000_s1026" type="#_x0000_t32" style="position:absolute;margin-left:143.55pt;margin-top:1pt;width:275pt;height:216.75pt;flip:x 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</w:p>
          <w:p w14:paraId="6D11BFB5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66E31758" wp14:editId="31037225">
                  <wp:extent cx="6559550" cy="3222625"/>
                  <wp:effectExtent l="0" t="0" r="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2357" cy="3224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F47E29" w14:textId="77777777" w:rsidR="00940572" w:rsidRDefault="00940572" w:rsidP="00CA3CB6"/>
          <w:p w14:paraId="2A98CB07" w14:textId="77777777" w:rsidR="00940572" w:rsidRDefault="00940572" w:rsidP="00CA3CB6"/>
          <w:p w14:paraId="5D120B94" w14:textId="77777777" w:rsidR="00940572" w:rsidRDefault="00940572" w:rsidP="00CA3CB6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6C3ED3D9" wp14:editId="415226F1">
                      <wp:simplePos x="0" y="0"/>
                      <wp:positionH relativeFrom="column">
                        <wp:posOffset>1624385</wp:posOffset>
                      </wp:positionH>
                      <wp:positionV relativeFrom="paragraph">
                        <wp:posOffset>139231</wp:posOffset>
                      </wp:positionV>
                      <wp:extent cx="2808467" cy="2530171"/>
                      <wp:effectExtent l="38100" t="38100" r="30480" b="22860"/>
                      <wp:wrapNone/>
                      <wp:docPr id="93" name="Straight Arrow Connector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808467" cy="253017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C511C4" id="Straight Arrow Connector 93" o:spid="_x0000_s1026" type="#_x0000_t32" style="position:absolute;margin-left:127.9pt;margin-top:10.95pt;width:221.15pt;height:199.25pt;flip:x y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" strokecolor="black [3040]">
                      <v:stroke endarrow="block"/>
                    </v:shape>
                  </w:pict>
                </mc:Fallback>
              </mc:AlternateContent>
            </w:r>
            <w:r>
              <w:t>25) Click on Save Input Database</w:t>
            </w:r>
          </w:p>
          <w:p w14:paraId="1853125F" w14:textId="77777777" w:rsidR="00940572" w:rsidRDefault="00940572" w:rsidP="00CA3CB6"/>
          <w:p w14:paraId="45F485AD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07ACAFD0" wp14:editId="06E18440">
                  <wp:extent cx="6488265" cy="3222625"/>
                  <wp:effectExtent l="0" t="0" r="8255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2241" cy="322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B91C68" w14:textId="77777777" w:rsidR="00940572" w:rsidRDefault="00940572" w:rsidP="00CA3CB6"/>
          <w:p w14:paraId="6883A476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149B3BE2" wp14:editId="2254FC29">
                      <wp:simplePos x="0" y="0"/>
                      <wp:positionH relativeFrom="column">
                        <wp:posOffset>878618</wp:posOffset>
                      </wp:positionH>
                      <wp:positionV relativeFrom="paragraph">
                        <wp:posOffset>160103</wp:posOffset>
                      </wp:positionV>
                      <wp:extent cx="1023593" cy="2534616"/>
                      <wp:effectExtent l="38100" t="38100" r="24765" b="18415"/>
                      <wp:wrapNone/>
                      <wp:docPr id="95" name="Straight Arrow Connector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023593" cy="253461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20EFB0" id="Straight Arrow Connector 95" o:spid="_x0000_s1026" type="#_x0000_t32" style="position:absolute;margin-left:69.2pt;margin-top:12.6pt;width:80.6pt;height:199.6pt;flip:x y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26) Click on </w:t>
            </w:r>
            <w:r w:rsidRPr="007E3816">
              <w:rPr>
                <w:highlight w:val="yellow"/>
              </w:rPr>
              <w:t>YES</w:t>
            </w:r>
            <w:r>
              <w:t xml:space="preserve"> to Save the Measurement Sheet Entries in the DB</w:t>
            </w:r>
          </w:p>
          <w:p w14:paraId="1D49252D" w14:textId="77777777" w:rsidR="00940572" w:rsidRDefault="00940572" w:rsidP="00CA3CB6"/>
          <w:p w14:paraId="1A23EED1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315A6712" wp14:editId="7430DD86">
                  <wp:extent cx="6511925" cy="3474720"/>
                  <wp:effectExtent l="0" t="0" r="3175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7064" cy="3477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8D75A1" w14:textId="77777777" w:rsidR="00940572" w:rsidRDefault="00940572" w:rsidP="00CA3CB6"/>
          <w:p w14:paraId="20E69A0D" w14:textId="77777777" w:rsidR="00940572" w:rsidRDefault="00940572" w:rsidP="00CA3CB6"/>
          <w:p w14:paraId="49B0A23D" w14:textId="77777777" w:rsidR="00940572" w:rsidRDefault="00940572" w:rsidP="00CA3CB6"/>
          <w:p w14:paraId="10CF55B0" w14:textId="77777777" w:rsidR="00940572" w:rsidRDefault="00940572" w:rsidP="00CA3CB6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11AF6288" wp14:editId="1063B0D5">
                      <wp:simplePos x="0" y="0"/>
                      <wp:positionH relativeFrom="column">
                        <wp:posOffset>1284136</wp:posOffset>
                      </wp:positionH>
                      <wp:positionV relativeFrom="paragraph">
                        <wp:posOffset>156790</wp:posOffset>
                      </wp:positionV>
                      <wp:extent cx="151074" cy="1502796"/>
                      <wp:effectExtent l="38100" t="38100" r="20955" b="21590"/>
                      <wp:wrapNone/>
                      <wp:docPr id="97" name="Straight Arrow Connector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51074" cy="150279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F2AB558" id="Straight Arrow Connector 97" o:spid="_x0000_s1026" type="#_x0000_t32" style="position:absolute;margin-left:101.1pt;margin-top:12.35pt;width:11.9pt;height:118.35pt;flip:x y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" strokecolor="black [3040]">
                      <v:stroke endarrow="block"/>
                    </v:shape>
                  </w:pict>
                </mc:Fallback>
              </mc:AlternateContent>
            </w:r>
            <w:r>
              <w:t>27) Click on Measurement Sheet Entries</w:t>
            </w:r>
          </w:p>
          <w:p w14:paraId="7D16E9EB" w14:textId="77777777" w:rsidR="00940572" w:rsidRDefault="00940572" w:rsidP="00CA3CB6"/>
          <w:p w14:paraId="7318EA48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5B83A269" wp14:editId="63FA7779">
                  <wp:extent cx="6496216" cy="3222625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9686" cy="3224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E0CD8F" w14:textId="77777777" w:rsidR="00940572" w:rsidRDefault="00940572" w:rsidP="00CA3CB6"/>
          <w:p w14:paraId="543AB519" w14:textId="77777777" w:rsidR="00940572" w:rsidRDefault="00940572" w:rsidP="00CA3CB6">
            <w:r>
              <w:t>28) Click on Transfer to Abstract (CJ40)</w:t>
            </w:r>
          </w:p>
          <w:p w14:paraId="6B426B3A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1AC65B4A" wp14:editId="46A8E2CD">
                      <wp:simplePos x="0" y="0"/>
                      <wp:positionH relativeFrom="column">
                        <wp:posOffset>1538577</wp:posOffset>
                      </wp:positionH>
                      <wp:positionV relativeFrom="paragraph">
                        <wp:posOffset>36996</wp:posOffset>
                      </wp:positionV>
                      <wp:extent cx="1073426" cy="2703443"/>
                      <wp:effectExtent l="38100" t="38100" r="31750" b="20955"/>
                      <wp:wrapNone/>
                      <wp:docPr id="99" name="Straight Arrow Connector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073426" cy="270344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F3AF7CE" id="Straight Arrow Connector 99" o:spid="_x0000_s1026" type="#_x0000_t32" style="position:absolute;margin-left:121.15pt;margin-top:2.9pt;width:84.5pt;height:212.85pt;flip:x y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" strokecolor="black [3040]">
                      <v:stroke endarrow="block"/>
                    </v:shape>
                  </w:pict>
                </mc:Fallback>
              </mc:AlternateContent>
            </w:r>
          </w:p>
          <w:p w14:paraId="6E188688" w14:textId="77777777" w:rsidR="00940572" w:rsidRDefault="00940572" w:rsidP="00CA3CB6"/>
          <w:p w14:paraId="3DEDEFFD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58119FCC" wp14:editId="372C4055">
                  <wp:extent cx="6488265" cy="3222625"/>
                  <wp:effectExtent l="0" t="0" r="8255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2241" cy="322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1C9BFE" w14:textId="77777777" w:rsidR="00940572" w:rsidRDefault="00940572" w:rsidP="00CA3CB6"/>
          <w:p w14:paraId="20994C5F" w14:textId="77777777" w:rsidR="00940572" w:rsidRDefault="00940572" w:rsidP="00CA3CB6"/>
          <w:p w14:paraId="34139DF9" w14:textId="77777777" w:rsidR="00940572" w:rsidRDefault="00940572" w:rsidP="00CA3CB6"/>
          <w:p w14:paraId="6FA01B8B" w14:textId="77777777" w:rsidR="00940572" w:rsidRDefault="00940572" w:rsidP="00CA3CB6"/>
          <w:p w14:paraId="1F605D9D" w14:textId="77777777" w:rsidR="00940572" w:rsidRDefault="00940572" w:rsidP="00CA3CB6"/>
          <w:p w14:paraId="4EF40310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37ACD3F2" wp14:editId="7C4BC74C">
                      <wp:simplePos x="0" y="0"/>
                      <wp:positionH relativeFrom="column">
                        <wp:posOffset>805400</wp:posOffset>
                      </wp:positionH>
                      <wp:positionV relativeFrom="paragraph">
                        <wp:posOffset>171036</wp:posOffset>
                      </wp:positionV>
                      <wp:extent cx="1035326" cy="2331389"/>
                      <wp:effectExtent l="38100" t="38100" r="31750" b="31115"/>
                      <wp:wrapNone/>
                      <wp:docPr id="101" name="Straight Arrow Connector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035326" cy="233138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B578CE" id="Straight Arrow Connector 101" o:spid="_x0000_s1026" type="#_x0000_t32" style="position:absolute;margin-left:63.4pt;margin-top:13.45pt;width:81.5pt;height:183.55pt;flip:x y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29) Click on </w:t>
            </w:r>
            <w:r w:rsidRPr="007E3816">
              <w:rPr>
                <w:highlight w:val="yellow"/>
              </w:rPr>
              <w:t>YES</w:t>
            </w:r>
            <w:r>
              <w:t xml:space="preserve"> to Process with CJ40</w:t>
            </w:r>
          </w:p>
          <w:p w14:paraId="02264B0B" w14:textId="77777777" w:rsidR="00940572" w:rsidRDefault="00940572" w:rsidP="00CA3CB6"/>
          <w:p w14:paraId="12198A63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0229AD64" wp14:editId="13ED95B2">
                  <wp:extent cx="6424654" cy="3222625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7700" cy="3224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DEC3F1" w14:textId="77777777" w:rsidR="00940572" w:rsidRDefault="00940572" w:rsidP="00CA3CB6"/>
          <w:p w14:paraId="150FEC70" w14:textId="77777777" w:rsidR="00940572" w:rsidRDefault="00940572" w:rsidP="00CA3CB6">
            <w:r>
              <w:t xml:space="preserve">30) Workflow Released for Approval will trigger for Version [ </w:t>
            </w:r>
            <w:proofErr w:type="gramStart"/>
            <w:r>
              <w:t>1 ]</w:t>
            </w:r>
            <w:proofErr w:type="gramEnd"/>
          </w:p>
          <w:p w14:paraId="1EEE5025" w14:textId="77777777" w:rsidR="00940572" w:rsidRDefault="00940572" w:rsidP="00CA3CB6"/>
          <w:p w14:paraId="37854B8C" w14:textId="77777777" w:rsidR="00940572" w:rsidRDefault="00940572" w:rsidP="00CA3CB6">
            <w:r>
              <w:t>Click on Exit</w:t>
            </w:r>
          </w:p>
          <w:p w14:paraId="0FB004DE" w14:textId="77777777" w:rsidR="00940572" w:rsidRDefault="00940572" w:rsidP="00CA3CB6"/>
          <w:p w14:paraId="6EB7654E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1C948245" wp14:editId="085648D1">
                  <wp:extent cx="6543924" cy="3222625"/>
                  <wp:effectExtent l="0" t="0" r="9525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8742" cy="3224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B64512" w14:textId="77777777" w:rsidR="00940572" w:rsidRDefault="00940572" w:rsidP="00CA3CB6"/>
          <w:p w14:paraId="47846E06" w14:textId="77777777" w:rsidR="00940572" w:rsidRDefault="00940572" w:rsidP="00CA3CB6"/>
          <w:p w14:paraId="1BD2B50D" w14:textId="77777777" w:rsidR="00940572" w:rsidRDefault="00940572" w:rsidP="00CA3CB6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713432CB" wp14:editId="7A8D90C6">
                      <wp:simplePos x="0" y="0"/>
                      <wp:positionH relativeFrom="column">
                        <wp:posOffset>398227</wp:posOffset>
                      </wp:positionH>
                      <wp:positionV relativeFrom="paragraph">
                        <wp:posOffset>148838</wp:posOffset>
                      </wp:positionV>
                      <wp:extent cx="45719" cy="658026"/>
                      <wp:effectExtent l="38100" t="38100" r="50165" b="27940"/>
                      <wp:wrapNone/>
                      <wp:docPr id="104" name="Straight Arrow Connector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5719" cy="65802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1EA889" id="Straight Arrow Connector 104" o:spid="_x0000_s1026" type="#_x0000_t32" style="position:absolute;margin-left:31.35pt;margin-top:11.7pt;width:3.6pt;height:51.8pt;flip: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31) Enter CJ40 </w:t>
            </w:r>
          </w:p>
          <w:p w14:paraId="7D7867B8" w14:textId="77777777" w:rsidR="00940572" w:rsidRDefault="00940572" w:rsidP="00CA3CB6"/>
          <w:p w14:paraId="0F30004C" w14:textId="77777777" w:rsidR="00940572" w:rsidRDefault="00940572" w:rsidP="00CA3CB6">
            <w:r>
              <w:t>Click on Enter</w:t>
            </w:r>
          </w:p>
          <w:p w14:paraId="3F88203A" w14:textId="77777777" w:rsidR="00940572" w:rsidRDefault="00940572" w:rsidP="00CA3CB6"/>
          <w:p w14:paraId="644928E2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23F80606" wp14:editId="7D0BE506">
                  <wp:extent cx="6488265" cy="3222625"/>
                  <wp:effectExtent l="0" t="0" r="8255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4587" cy="322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B261CE" w14:textId="77777777" w:rsidR="00940572" w:rsidRDefault="00940572" w:rsidP="00CA3CB6"/>
          <w:p w14:paraId="075F17C5" w14:textId="77777777" w:rsidR="00940572" w:rsidRDefault="00940572" w:rsidP="00CA3CB6"/>
          <w:p w14:paraId="661FA4AD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4C5E1702" wp14:editId="50A57D12">
                      <wp:simplePos x="0" y="0"/>
                      <wp:positionH relativeFrom="column">
                        <wp:posOffset>1204623</wp:posOffset>
                      </wp:positionH>
                      <wp:positionV relativeFrom="paragraph">
                        <wp:posOffset>157176</wp:posOffset>
                      </wp:positionV>
                      <wp:extent cx="1661822" cy="405517"/>
                      <wp:effectExtent l="38100" t="57150" r="14605" b="33020"/>
                      <wp:wrapNone/>
                      <wp:docPr id="106" name="Straight Arrow Connector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661822" cy="40551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E9A9E71" id="Straight Arrow Connector 106" o:spid="_x0000_s1026" type="#_x0000_t32" style="position:absolute;margin-left:94.85pt;margin-top:12.4pt;width:130.85pt;height:31.95pt;flip:x y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32) Change Cost Planning Initial Screen will display </w:t>
            </w:r>
          </w:p>
          <w:p w14:paraId="66FD5EF5" w14:textId="77777777" w:rsidR="00940572" w:rsidRDefault="00940572" w:rsidP="00CA3CB6"/>
          <w:p w14:paraId="2130BC3D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77BBF11B" wp14:editId="001D8349">
                  <wp:extent cx="6520070" cy="3222625"/>
                  <wp:effectExtent l="0" t="0" r="0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4365" cy="3224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B244D4" w14:textId="77777777" w:rsidR="00940572" w:rsidRDefault="00940572" w:rsidP="00CA3CB6"/>
          <w:p w14:paraId="03075C99" w14:textId="77777777" w:rsidR="00940572" w:rsidRDefault="00940572" w:rsidP="00CA3CB6"/>
          <w:p w14:paraId="3DA4E6C2" w14:textId="77777777" w:rsidR="00940572" w:rsidRDefault="00940572" w:rsidP="00CA3CB6"/>
          <w:p w14:paraId="7A357405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07423F58" wp14:editId="1384D2D0">
                      <wp:simplePos x="0" y="0"/>
                      <wp:positionH relativeFrom="column">
                        <wp:posOffset>910424</wp:posOffset>
                      </wp:positionH>
                      <wp:positionV relativeFrom="paragraph">
                        <wp:posOffset>156790</wp:posOffset>
                      </wp:positionV>
                      <wp:extent cx="2669872" cy="1524607"/>
                      <wp:effectExtent l="38100" t="38100" r="16510" b="19050"/>
                      <wp:wrapNone/>
                      <wp:docPr id="108" name="Straight Arrow Connector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669872" cy="152460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C8F1AF" id="Straight Arrow Connector 108" o:spid="_x0000_s1026" type="#_x0000_t32" style="position:absolute;margin-left:71.7pt;margin-top:12.35pt;width:210.25pt;height:120.05pt;flip:x y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" strokecolor="black [3040]">
                      <v:stroke endarrow="block"/>
                    </v:shape>
                  </w:pict>
                </mc:Fallback>
              </mc:AlternateContent>
            </w:r>
            <w:r>
              <w:t>33) Select Planned Total Column</w:t>
            </w:r>
          </w:p>
          <w:p w14:paraId="6FB0D1F5" w14:textId="77777777" w:rsidR="00940572" w:rsidRDefault="00940572" w:rsidP="00CA3CB6"/>
          <w:p w14:paraId="6D73A4CE" w14:textId="77777777" w:rsidR="00940572" w:rsidRDefault="00940572" w:rsidP="00CA3CB6">
            <w:r>
              <w:t xml:space="preserve">                                                      Right Click on Planned Total…. Select Total Up</w:t>
            </w:r>
          </w:p>
          <w:p w14:paraId="088655F8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69982E1F" wp14:editId="0E2E518A">
                      <wp:simplePos x="0" y="0"/>
                      <wp:positionH relativeFrom="column">
                        <wp:posOffset>4051190</wp:posOffset>
                      </wp:positionH>
                      <wp:positionV relativeFrom="paragraph">
                        <wp:posOffset>27276</wp:posOffset>
                      </wp:positionV>
                      <wp:extent cx="348035" cy="913959"/>
                      <wp:effectExtent l="38100" t="38100" r="33020" b="19685"/>
                      <wp:wrapNone/>
                      <wp:docPr id="109" name="Straight Arrow Connector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48035" cy="91395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038101" id="Straight Arrow Connector 109" o:spid="_x0000_s1026" type="#_x0000_t32" style="position:absolute;margin-left:319pt;margin-top:2.15pt;width:27.4pt;height:71.95pt;flip:x y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" strokecolor="black [3040]">
                      <v:stroke endarrow="block"/>
                    </v:shape>
                  </w:pict>
                </mc:Fallback>
              </mc:AlternateContent>
            </w:r>
          </w:p>
          <w:p w14:paraId="249CCA8F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21FAD714" wp14:editId="2F19D9BB">
                  <wp:extent cx="6528021" cy="3222625"/>
                  <wp:effectExtent l="0" t="0" r="635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3201" cy="3225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13A405" w14:textId="77777777" w:rsidR="00940572" w:rsidRDefault="00940572" w:rsidP="00CA3CB6"/>
          <w:p w14:paraId="42882603" w14:textId="77777777" w:rsidR="00940572" w:rsidRDefault="00940572" w:rsidP="00CA3CB6"/>
          <w:p w14:paraId="7C2724E4" w14:textId="77777777" w:rsidR="00940572" w:rsidRDefault="00940572" w:rsidP="00CA3CB6">
            <w:r>
              <w:t>34) Click on [ _</w:t>
            </w:r>
            <w:proofErr w:type="gramStart"/>
            <w:r>
              <w:t>/ ]</w:t>
            </w:r>
            <w:proofErr w:type="gramEnd"/>
          </w:p>
          <w:p w14:paraId="04BF3CF0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0DC2AF02" wp14:editId="00C08B90">
                      <wp:simplePos x="0" y="0"/>
                      <wp:positionH relativeFrom="column">
                        <wp:posOffset>807057</wp:posOffset>
                      </wp:positionH>
                      <wp:positionV relativeFrom="paragraph">
                        <wp:posOffset>34704</wp:posOffset>
                      </wp:positionV>
                      <wp:extent cx="2035534" cy="2631882"/>
                      <wp:effectExtent l="38100" t="38100" r="22225" b="16510"/>
                      <wp:wrapNone/>
                      <wp:docPr id="111" name="Straight Arrow Connector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035534" cy="263188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A6106B6" id="Straight Arrow Connector 111" o:spid="_x0000_s1026" type="#_x0000_t32" style="position:absolute;margin-left:63.55pt;margin-top:2.75pt;width:160.3pt;height:207.25pt;flip:x y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" strokecolor="#d71633 [3044]">
                      <v:stroke endarrow="block"/>
                    </v:shape>
                  </w:pict>
                </mc:Fallback>
              </mc:AlternateContent>
            </w:r>
          </w:p>
          <w:p w14:paraId="37916B46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75B6D0C0" wp14:editId="017353DC">
                  <wp:extent cx="6472362" cy="3222625"/>
                  <wp:effectExtent l="0" t="0" r="508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4256" cy="3223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CD3D16" w14:textId="77777777" w:rsidR="00940572" w:rsidRDefault="00940572" w:rsidP="00CA3CB6"/>
          <w:p w14:paraId="5371A75E" w14:textId="77777777" w:rsidR="00940572" w:rsidRDefault="00940572" w:rsidP="00CA3CB6"/>
          <w:p w14:paraId="4A2EB31D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4064D28C" wp14:editId="76EE2477">
                      <wp:simplePos x="0" y="0"/>
                      <wp:positionH relativeFrom="column">
                        <wp:posOffset>733838</wp:posOffset>
                      </wp:positionH>
                      <wp:positionV relativeFrom="paragraph">
                        <wp:posOffset>155132</wp:posOffset>
                      </wp:positionV>
                      <wp:extent cx="1067131" cy="1830457"/>
                      <wp:effectExtent l="38100" t="38100" r="19050" b="17780"/>
                      <wp:wrapNone/>
                      <wp:docPr id="113" name="Straight Arrow Connector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067131" cy="183045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EB83E0" id="Straight Arrow Connector 113" o:spid="_x0000_s1026" type="#_x0000_t32" style="position:absolute;margin-left:57.8pt;margin-top:12.2pt;width:84.05pt;height:144.15pt;flip:x y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35) Cost Planning of Version [ </w:t>
            </w:r>
            <w:proofErr w:type="gramStart"/>
            <w:r>
              <w:t>1 ]</w:t>
            </w:r>
            <w:proofErr w:type="gramEnd"/>
            <w:r>
              <w:t xml:space="preserve"> completed                     </w:t>
            </w:r>
          </w:p>
          <w:p w14:paraId="7C9A43F0" w14:textId="77777777" w:rsidR="00940572" w:rsidRDefault="00940572" w:rsidP="00CA3CB6"/>
          <w:p w14:paraId="452D3750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28F9EC35" wp14:editId="16E77437">
                      <wp:simplePos x="0" y="0"/>
                      <wp:positionH relativeFrom="column">
                        <wp:posOffset>2554687</wp:posOffset>
                      </wp:positionH>
                      <wp:positionV relativeFrom="paragraph">
                        <wp:posOffset>140141</wp:posOffset>
                      </wp:positionV>
                      <wp:extent cx="3261691" cy="3015201"/>
                      <wp:effectExtent l="38100" t="38100" r="34290" b="33020"/>
                      <wp:wrapNone/>
                      <wp:docPr id="114" name="Straight Arrow Connector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261691" cy="301520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7CB3A5" id="Straight Arrow Connector 114" o:spid="_x0000_s1026" type="#_x0000_t32" style="position:absolute;margin-left:201.15pt;margin-top:11.05pt;width:256.85pt;height:237.4pt;flip:x y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                                                  Click on Save without Check</w:t>
            </w:r>
          </w:p>
          <w:p w14:paraId="72AFCBE8" w14:textId="77777777" w:rsidR="00940572" w:rsidRDefault="00940572" w:rsidP="00CA3CB6"/>
          <w:p w14:paraId="5D2E66EF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486215FB" wp14:editId="75F21A44">
                  <wp:extent cx="6559826" cy="3222625"/>
                  <wp:effectExtent l="0" t="0" r="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8928" cy="3227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2FCF24" w14:textId="77777777" w:rsidR="00940572" w:rsidRDefault="00940572" w:rsidP="00CA3CB6"/>
          <w:p w14:paraId="3D2A7CA2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63E6ABF8" wp14:editId="2360404F">
                      <wp:simplePos x="0" y="0"/>
                      <wp:positionH relativeFrom="column">
                        <wp:posOffset>369736</wp:posOffset>
                      </wp:positionH>
                      <wp:positionV relativeFrom="paragraph">
                        <wp:posOffset>127551</wp:posOffset>
                      </wp:positionV>
                      <wp:extent cx="1271629" cy="3444571"/>
                      <wp:effectExtent l="0" t="38100" r="62230" b="22860"/>
                      <wp:wrapNone/>
                      <wp:docPr id="116" name="Straight Arrow Connector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71629" cy="344457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F87204" id="Straight Arrow Connector 116" o:spid="_x0000_s1026" type="#_x0000_t32" style="position:absolute;margin-left:29.1pt;margin-top:10.05pt;width:100.15pt;height:271.25pt;flip:y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36) Check </w:t>
            </w:r>
            <w:proofErr w:type="gramStart"/>
            <w:r>
              <w:t>Notification..</w:t>
            </w:r>
            <w:proofErr w:type="gramEnd"/>
            <w:r>
              <w:t xml:space="preserve"> Data was Saved in the </w:t>
            </w:r>
            <w:proofErr w:type="gramStart"/>
            <w:r>
              <w:t>bottom</w:t>
            </w:r>
            <w:proofErr w:type="gramEnd"/>
          </w:p>
          <w:p w14:paraId="21FC238D" w14:textId="77777777" w:rsidR="00940572" w:rsidRDefault="00940572" w:rsidP="00CA3CB6"/>
          <w:p w14:paraId="60ECA3C0" w14:textId="77777777" w:rsidR="00940572" w:rsidRDefault="00940572" w:rsidP="00CA3CB6">
            <w:r>
              <w:t>Click on Exit</w:t>
            </w:r>
          </w:p>
          <w:p w14:paraId="7152DA2F" w14:textId="77777777" w:rsidR="00940572" w:rsidRDefault="00940572" w:rsidP="00CA3CB6"/>
          <w:p w14:paraId="12892A53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3E8FC9CD" wp14:editId="2D3D92AB">
                  <wp:extent cx="6559550" cy="3222625"/>
                  <wp:effectExtent l="0" t="0" r="0" b="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5481" cy="3225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DD6324" w14:textId="77777777" w:rsidR="00940572" w:rsidRDefault="00940572" w:rsidP="00CA3CB6"/>
          <w:p w14:paraId="543152EA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2E3071C1" wp14:editId="1388C578">
                      <wp:simplePos x="0" y="0"/>
                      <wp:positionH relativeFrom="column">
                        <wp:posOffset>473103</wp:posOffset>
                      </wp:positionH>
                      <wp:positionV relativeFrom="paragraph">
                        <wp:posOffset>101131</wp:posOffset>
                      </wp:positionV>
                      <wp:extent cx="7951" cy="691763"/>
                      <wp:effectExtent l="76200" t="38100" r="68580" b="13335"/>
                      <wp:wrapNone/>
                      <wp:docPr id="118" name="Straight Arrow Connector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951" cy="69176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81A3D93" id="Straight Arrow Connector 118" o:spid="_x0000_s1026" type="#_x0000_t32" style="position:absolute;margin-left:37.25pt;margin-top:7.95pt;width:.65pt;height:54.45pt;flip:y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" strokecolor="black [3040]">
                      <v:stroke endarrow="block"/>
                    </v:shape>
                  </w:pict>
                </mc:Fallback>
              </mc:AlternateContent>
            </w:r>
            <w:r>
              <w:t>37) Enter CJ20N</w:t>
            </w:r>
          </w:p>
          <w:p w14:paraId="0346B826" w14:textId="77777777" w:rsidR="00940572" w:rsidRDefault="00940572" w:rsidP="00CA3CB6"/>
          <w:p w14:paraId="4B1334D0" w14:textId="77777777" w:rsidR="00940572" w:rsidRDefault="00940572" w:rsidP="00CA3CB6">
            <w:r>
              <w:t xml:space="preserve"> Click on Enter</w:t>
            </w:r>
          </w:p>
          <w:p w14:paraId="3ADDF372" w14:textId="77777777" w:rsidR="00940572" w:rsidRDefault="00940572" w:rsidP="00CA3CB6"/>
          <w:p w14:paraId="6FD12BC3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010C4398" wp14:editId="4E89DE22">
                  <wp:extent cx="6512119" cy="3222625"/>
                  <wp:effectExtent l="0" t="0" r="3175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4112" cy="3223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88BF64" w14:textId="77777777" w:rsidR="00940572" w:rsidRDefault="00940572" w:rsidP="00CA3CB6"/>
          <w:p w14:paraId="07233A5F" w14:textId="77777777" w:rsidR="00940572" w:rsidRDefault="00940572" w:rsidP="00CA3CB6"/>
          <w:p w14:paraId="6D82F639" w14:textId="77777777" w:rsidR="00940572" w:rsidRDefault="00940572" w:rsidP="00CA3CB6">
            <w:r>
              <w:t xml:space="preserve">38) Select the Current Project </w:t>
            </w:r>
          </w:p>
          <w:p w14:paraId="542CCCE3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A1B95DF" wp14:editId="2F5150F2">
                      <wp:simplePos x="0" y="0"/>
                      <wp:positionH relativeFrom="column">
                        <wp:posOffset>1261773</wp:posOffset>
                      </wp:positionH>
                      <wp:positionV relativeFrom="paragraph">
                        <wp:posOffset>144366</wp:posOffset>
                      </wp:positionV>
                      <wp:extent cx="761834" cy="2061044"/>
                      <wp:effectExtent l="38100" t="38100" r="19685" b="15875"/>
                      <wp:wrapNone/>
                      <wp:docPr id="120" name="Straight Arrow Connector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61834" cy="206104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D86ABB" id="Straight Arrow Connector 120" o:spid="_x0000_s1026" type="#_x0000_t32" style="position:absolute;margin-left:99.35pt;margin-top:11.35pt;width:60pt;height:162.3pt;flip:x y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" strokecolor="black [3040]">
                      <v:stroke endarrow="block"/>
                    </v:shape>
                  </w:pict>
                </mc:Fallback>
              </mc:AlternateContent>
            </w:r>
            <w:r>
              <w:t>User Status showing BEPR – Block Estimate Prepared</w:t>
            </w:r>
          </w:p>
          <w:p w14:paraId="55BCF4C2" w14:textId="77777777" w:rsidR="00940572" w:rsidRDefault="00940572" w:rsidP="00CA3CB6"/>
          <w:p w14:paraId="4D069D94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5D9B31F3" wp14:editId="25D80F8B">
                  <wp:extent cx="6511925" cy="3222625"/>
                  <wp:effectExtent l="0" t="0" r="3175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5326" cy="3224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26CB7F" w14:textId="77777777" w:rsidR="00940572" w:rsidRDefault="00940572" w:rsidP="00CA3CB6">
            <w:r>
              <w:lastRenderedPageBreak/>
              <w:t>39) Change the User Status to BEAP</w:t>
            </w:r>
          </w:p>
          <w:p w14:paraId="3C53C195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6CD92049" wp14:editId="60B873B9">
                      <wp:simplePos x="0" y="0"/>
                      <wp:positionH relativeFrom="column">
                        <wp:posOffset>1075744</wp:posOffset>
                      </wp:positionH>
                      <wp:positionV relativeFrom="paragraph">
                        <wp:posOffset>148093</wp:posOffset>
                      </wp:positionV>
                      <wp:extent cx="1043278" cy="2140557"/>
                      <wp:effectExtent l="38100" t="38100" r="24130" b="31750"/>
                      <wp:wrapNone/>
                      <wp:docPr id="122" name="Straight Arrow Connector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043278" cy="214055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B7F675" id="Straight Arrow Connector 122" o:spid="_x0000_s1026" type="#_x0000_t32" style="position:absolute;margin-left:84.7pt;margin-top:11.65pt;width:82.15pt;height:168.55pt;flip:x y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" strokecolor="black [3040]">
                      <v:stroke endarrow="block"/>
                    </v:shape>
                  </w:pict>
                </mc:Fallback>
              </mc:AlternateContent>
            </w:r>
            <w:r>
              <w:t>Double Click on BEAP – Block Estimate Approved by CA</w:t>
            </w:r>
          </w:p>
          <w:p w14:paraId="7436445F" w14:textId="77777777" w:rsidR="00940572" w:rsidRDefault="00940572" w:rsidP="00CA3CB6"/>
          <w:p w14:paraId="60E9E925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1F3C6CEE" wp14:editId="6C2BAF70">
                      <wp:simplePos x="0" y="0"/>
                      <wp:positionH relativeFrom="column">
                        <wp:posOffset>4536219</wp:posOffset>
                      </wp:positionH>
                      <wp:positionV relativeFrom="paragraph">
                        <wp:posOffset>142709</wp:posOffset>
                      </wp:positionV>
                      <wp:extent cx="1789044" cy="620202"/>
                      <wp:effectExtent l="38100" t="38100" r="20955" b="27940"/>
                      <wp:wrapNone/>
                      <wp:docPr id="123" name="Straight Arrow Connector 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789044" cy="62020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0151870" id="Straight Arrow Connector 123" o:spid="_x0000_s1026" type="#_x0000_t32" style="position:absolute;margin-left:357.2pt;margin-top:11.25pt;width:140.85pt;height:48.85pt;flip:x y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                                                                                                                              Click on Exit</w:t>
            </w:r>
          </w:p>
          <w:p w14:paraId="08A21B5E" w14:textId="77777777" w:rsidR="00940572" w:rsidRDefault="00940572" w:rsidP="00CA3CB6"/>
          <w:p w14:paraId="4E00A057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62F658BE" wp14:editId="1FB75102">
                  <wp:extent cx="6520070" cy="3222625"/>
                  <wp:effectExtent l="0" t="0" r="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7520" cy="3226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14167B" w14:textId="77777777" w:rsidR="00940572" w:rsidRDefault="00940572" w:rsidP="00CA3CB6"/>
          <w:p w14:paraId="62AF1D3C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56AB875A" wp14:editId="0D74686E">
                      <wp:simplePos x="0" y="0"/>
                      <wp:positionH relativeFrom="column">
                        <wp:posOffset>846814</wp:posOffset>
                      </wp:positionH>
                      <wp:positionV relativeFrom="paragraph">
                        <wp:posOffset>161925</wp:posOffset>
                      </wp:positionV>
                      <wp:extent cx="4484536" cy="3212327"/>
                      <wp:effectExtent l="38100" t="38100" r="30480" b="26670"/>
                      <wp:wrapNone/>
                      <wp:docPr id="125" name="Straight Arrow Connector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484536" cy="321232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0D58DBC" id="Straight Arrow Connector 125" o:spid="_x0000_s1026" type="#_x0000_t32" style="position:absolute;margin-left:66.7pt;margin-top:12.75pt;width:353.1pt;height:252.95pt;flip:x y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" strokecolor="black [3040]">
                      <v:stroke endarrow="block"/>
                    </v:shape>
                  </w:pict>
                </mc:Fallback>
              </mc:AlternateContent>
            </w:r>
            <w:r>
              <w:t>40) Click on Save</w:t>
            </w:r>
          </w:p>
          <w:p w14:paraId="73017B9B" w14:textId="77777777" w:rsidR="00940572" w:rsidRDefault="00940572" w:rsidP="00CA3CB6"/>
          <w:p w14:paraId="1AEFF055" w14:textId="77777777" w:rsidR="00940572" w:rsidRDefault="00940572" w:rsidP="00CA3CB6">
            <w:r>
              <w:t>Click on Exit</w:t>
            </w:r>
          </w:p>
          <w:p w14:paraId="01E3ACA6" w14:textId="77777777" w:rsidR="00940572" w:rsidRDefault="00940572" w:rsidP="00CA3CB6"/>
          <w:p w14:paraId="1662FF86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45D70A8B" wp14:editId="65BC5461">
                  <wp:extent cx="6480313" cy="3222625"/>
                  <wp:effectExtent l="0" t="0" r="0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8542" cy="3226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AAF635" w14:textId="77777777" w:rsidR="00940572" w:rsidRDefault="00940572" w:rsidP="00CA3CB6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04FDFDEF" wp14:editId="1F03747F">
                      <wp:simplePos x="0" y="0"/>
                      <wp:positionH relativeFrom="column">
                        <wp:posOffset>314078</wp:posOffset>
                      </wp:positionH>
                      <wp:positionV relativeFrom="paragraph">
                        <wp:posOffset>163084</wp:posOffset>
                      </wp:positionV>
                      <wp:extent cx="435968" cy="1090985"/>
                      <wp:effectExtent l="0" t="38100" r="59690" b="13970"/>
                      <wp:wrapNone/>
                      <wp:docPr id="127" name="Straight Arrow Connector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35968" cy="109098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6657B4" id="Straight Arrow Connector 127" o:spid="_x0000_s1026" type="#_x0000_t32" style="position:absolute;margin-left:24.75pt;margin-top:12.85pt;width:34.35pt;height:85.9pt;flip:y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" strokecolor="black [3040]">
                      <v:stroke endarrow="block"/>
                    </v:shape>
                  </w:pict>
                </mc:Fallback>
              </mc:AlternateContent>
            </w:r>
            <w:r>
              <w:t>41) Enter ZPS_MEASURE</w:t>
            </w:r>
          </w:p>
          <w:p w14:paraId="0CD1C7D3" w14:textId="77777777" w:rsidR="00940572" w:rsidRDefault="00940572" w:rsidP="00CA3CB6">
            <w:r>
              <w:t xml:space="preserve">                       Click on Enter</w:t>
            </w:r>
          </w:p>
          <w:p w14:paraId="66EB9003" w14:textId="77777777" w:rsidR="00940572" w:rsidRDefault="00940572" w:rsidP="00CA3CB6"/>
          <w:p w14:paraId="7600C34A" w14:textId="77777777" w:rsidR="00940572" w:rsidRDefault="00940572" w:rsidP="00CA3CB6"/>
          <w:p w14:paraId="1650E5EC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6298E83A" wp14:editId="1F11ECD6">
                  <wp:extent cx="6559826" cy="3222625"/>
                  <wp:effectExtent l="0" t="0" r="0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5310" cy="3225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9141E9" w14:textId="77777777" w:rsidR="00940572" w:rsidRDefault="00940572" w:rsidP="00CA3CB6"/>
          <w:p w14:paraId="38F3BFB6" w14:textId="77777777" w:rsidR="00940572" w:rsidRDefault="00940572" w:rsidP="00CA3CB6">
            <w:r>
              <w:t xml:space="preserve">42) Select </w:t>
            </w:r>
            <w:proofErr w:type="gramStart"/>
            <w:r>
              <w:t>Version[</w:t>
            </w:r>
            <w:proofErr w:type="gramEnd"/>
            <w:r>
              <w:t xml:space="preserve"> 2 ] under Measurement Sheet Version Box </w:t>
            </w:r>
          </w:p>
          <w:p w14:paraId="7A0E75D7" w14:textId="77777777" w:rsidR="00940572" w:rsidRDefault="00940572" w:rsidP="00CA3CB6"/>
          <w:p w14:paraId="17CBB950" w14:textId="77777777" w:rsidR="00940572" w:rsidRDefault="00940572" w:rsidP="00CA3CB6">
            <w:r>
              <w:t xml:space="preserve">                Select Version [ </w:t>
            </w:r>
            <w:proofErr w:type="gramStart"/>
            <w:r>
              <w:t>2 ]</w:t>
            </w:r>
            <w:proofErr w:type="gramEnd"/>
            <w:r>
              <w:t xml:space="preserve"> To Create Detailed Estimate in ZPS_MEASURE</w:t>
            </w:r>
          </w:p>
          <w:p w14:paraId="7D90DD71" w14:textId="77777777" w:rsidR="00940572" w:rsidRDefault="00940572" w:rsidP="00CA3CB6"/>
          <w:p w14:paraId="398C3EC6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0DB79993" wp14:editId="578B48FC">
                  <wp:extent cx="5731510" cy="3222625"/>
                  <wp:effectExtent l="0" t="0" r="254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22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50FC2F" w14:textId="77777777" w:rsidR="00940572" w:rsidRDefault="00940572" w:rsidP="00CA3CB6"/>
          <w:p w14:paraId="41E77123" w14:textId="77777777" w:rsidR="00940572" w:rsidRDefault="00940572" w:rsidP="00CA3CB6"/>
          <w:p w14:paraId="0E523447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157BC850" wp14:editId="48C05398">
                      <wp:simplePos x="0" y="0"/>
                      <wp:positionH relativeFrom="column">
                        <wp:posOffset>409492</wp:posOffset>
                      </wp:positionH>
                      <wp:positionV relativeFrom="paragraph">
                        <wp:posOffset>171035</wp:posOffset>
                      </wp:positionV>
                      <wp:extent cx="336992" cy="1750943"/>
                      <wp:effectExtent l="0" t="38100" r="63500" b="20955"/>
                      <wp:wrapNone/>
                      <wp:docPr id="131" name="Straight Arrow Connector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36992" cy="175094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F699EF" id="Straight Arrow Connector 131" o:spid="_x0000_s1026" type="#_x0000_t32" style="position:absolute;margin-left:32.25pt;margin-top:13.45pt;width:26.55pt;height:137.85pt;flip: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" strokecolor="black [3040]">
                      <v:stroke endarrow="block"/>
                    </v:shape>
                  </w:pict>
                </mc:Fallback>
              </mc:AlternateContent>
            </w:r>
            <w:r>
              <w:t>43) Select [ _</w:t>
            </w:r>
            <w:proofErr w:type="gramStart"/>
            <w:r>
              <w:t>/ ]</w:t>
            </w:r>
            <w:proofErr w:type="gramEnd"/>
            <w:r>
              <w:t xml:space="preserve"> Copy Measurement Sheet Elements from Version 1</w:t>
            </w:r>
          </w:p>
          <w:p w14:paraId="02AC30C8" w14:textId="77777777" w:rsidR="00940572" w:rsidRDefault="00940572" w:rsidP="00CA3CB6"/>
          <w:p w14:paraId="22D829D9" w14:textId="77777777" w:rsidR="00940572" w:rsidRDefault="00940572" w:rsidP="00CA3CB6">
            <w:r>
              <w:t>Click on Measurement Sheet Entries</w:t>
            </w:r>
          </w:p>
          <w:p w14:paraId="59CA1E5C" w14:textId="77777777" w:rsidR="00940572" w:rsidRDefault="00940572" w:rsidP="00CA3CB6">
            <w:r>
              <w:t xml:space="preserve">Click on Enter </w:t>
            </w:r>
          </w:p>
          <w:p w14:paraId="39FB8690" w14:textId="77777777" w:rsidR="00940572" w:rsidRDefault="00940572" w:rsidP="00CA3CB6"/>
          <w:p w14:paraId="016625AC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1553C058" wp14:editId="4906A671">
                  <wp:extent cx="6480313" cy="3222625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5644" cy="3225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D0FA9C" w14:textId="77777777" w:rsidR="00940572" w:rsidRDefault="00940572" w:rsidP="00CA3CB6"/>
          <w:p w14:paraId="4E2B1594" w14:textId="77777777" w:rsidR="00940572" w:rsidRDefault="00940572" w:rsidP="00CA3CB6">
            <w:r>
              <w:t>44) Click on Save Input Database Tab</w:t>
            </w:r>
          </w:p>
          <w:p w14:paraId="01E32381" w14:textId="276F0B94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1F2C18EA" wp14:editId="79C49701">
                      <wp:simplePos x="0" y="0"/>
                      <wp:positionH relativeFrom="column">
                        <wp:posOffset>1228477</wp:posOffset>
                      </wp:positionH>
                      <wp:positionV relativeFrom="paragraph">
                        <wp:posOffset>14964</wp:posOffset>
                      </wp:positionV>
                      <wp:extent cx="2923816" cy="2892618"/>
                      <wp:effectExtent l="38100" t="38100" r="29210" b="22225"/>
                      <wp:wrapNone/>
                      <wp:docPr id="134" name="Straight Arrow Connector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923816" cy="289261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1D1190" id="Straight Arrow Connector 134" o:spid="_x0000_s1026" type="#_x0000_t32" style="position:absolute;margin-left:96.75pt;margin-top:1.2pt;width:230.2pt;height:227.75pt;flip:x y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                                                                                   Measurement Sheet Version [ </w:t>
            </w:r>
            <w:proofErr w:type="gramStart"/>
            <w:r>
              <w:t>2 ]</w:t>
            </w:r>
            <w:proofErr w:type="gramEnd"/>
          </w:p>
          <w:p w14:paraId="01D5BAB3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05E204F1" wp14:editId="4AE44387">
                      <wp:simplePos x="0" y="0"/>
                      <wp:positionH relativeFrom="column">
                        <wp:posOffset>3717235</wp:posOffset>
                      </wp:positionH>
                      <wp:positionV relativeFrom="paragraph">
                        <wp:posOffset>7923</wp:posOffset>
                      </wp:positionV>
                      <wp:extent cx="1691778" cy="952251"/>
                      <wp:effectExtent l="38100" t="38100" r="22860" b="19685"/>
                      <wp:wrapNone/>
                      <wp:docPr id="135" name="Straight Arrow Connector 1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691778" cy="95225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A17A8E" id="Straight Arrow Connector 135" o:spid="_x0000_s1026" type="#_x0000_t32" style="position:absolute;margin-left:292.7pt;margin-top:.6pt;width:133.2pt;height:75pt;flip:x y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" strokecolor="black [3040]">
                      <v:stroke endarrow="block"/>
                    </v:shape>
                  </w:pict>
                </mc:Fallback>
              </mc:AlternateContent>
            </w:r>
          </w:p>
          <w:p w14:paraId="7F68064B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31FF71CD" wp14:editId="2FBDA48F">
                  <wp:extent cx="6535973" cy="3222625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0431" cy="3224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CF286D" w14:textId="77777777" w:rsidR="00940572" w:rsidRDefault="00940572" w:rsidP="00CA3CB6"/>
          <w:p w14:paraId="784ED182" w14:textId="77777777" w:rsidR="00940572" w:rsidRDefault="00940572" w:rsidP="00CA3CB6">
            <w:r>
              <w:t xml:space="preserve">45) Click on Save </w:t>
            </w:r>
          </w:p>
          <w:p w14:paraId="02C8686F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195EC8AF" wp14:editId="6445A708">
                      <wp:simplePos x="0" y="0"/>
                      <wp:positionH relativeFrom="column">
                        <wp:posOffset>576470</wp:posOffset>
                      </wp:positionH>
                      <wp:positionV relativeFrom="paragraph">
                        <wp:posOffset>153587</wp:posOffset>
                      </wp:positionV>
                      <wp:extent cx="1359673" cy="2353586"/>
                      <wp:effectExtent l="38100" t="38100" r="31115" b="27940"/>
                      <wp:wrapNone/>
                      <wp:docPr id="139" name="Straight Arrow Connector 1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359673" cy="235358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2BE8480" id="Straight Arrow Connector 139" o:spid="_x0000_s1026" type="#_x0000_t32" style="position:absolute;margin-left:45.4pt;margin-top:12.1pt;width:107.05pt;height:185.3pt;flip:x y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Confirm </w:t>
            </w:r>
            <w:r w:rsidRPr="00CF20E6">
              <w:rPr>
                <w:highlight w:val="yellow"/>
              </w:rPr>
              <w:t>YES</w:t>
            </w:r>
            <w:r>
              <w:t xml:space="preserve"> to Save the Measurement Sheet Entries in the DB</w:t>
            </w:r>
          </w:p>
          <w:p w14:paraId="5D5B15B5" w14:textId="77777777" w:rsidR="00940572" w:rsidRDefault="00940572" w:rsidP="00CA3CB6"/>
          <w:p w14:paraId="0A5CA11E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5F25C65B" wp14:editId="473772D7">
                  <wp:extent cx="6535420" cy="3222625"/>
                  <wp:effectExtent l="0" t="0" r="0" b="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7302" cy="3223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9DB6A5" w14:textId="77777777" w:rsidR="00940572" w:rsidRDefault="00940572" w:rsidP="00CA3CB6"/>
          <w:p w14:paraId="23749B01" w14:textId="77777777" w:rsidR="00940572" w:rsidRDefault="00940572" w:rsidP="00CA3CB6"/>
          <w:p w14:paraId="4B6B3EA5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353D7D85" wp14:editId="130521E0">
                      <wp:simplePos x="0" y="0"/>
                      <wp:positionH relativeFrom="column">
                        <wp:posOffset>1204623</wp:posOffset>
                      </wp:positionH>
                      <wp:positionV relativeFrom="paragraph">
                        <wp:posOffset>121257</wp:posOffset>
                      </wp:positionV>
                      <wp:extent cx="254441" cy="1645920"/>
                      <wp:effectExtent l="38100" t="38100" r="31750" b="11430"/>
                      <wp:wrapNone/>
                      <wp:docPr id="141" name="Straight Arrow Connector 1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54441" cy="164592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FEB17FC" id="Straight Arrow Connector 141" o:spid="_x0000_s1026" type="#_x0000_t32" style="position:absolute;margin-left:94.85pt;margin-top:9.55pt;width:20.05pt;height:129.6pt;flip:x y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" strokecolor="black [3040]">
                      <v:stroke endarrow="block"/>
                    </v:shape>
                  </w:pict>
                </mc:Fallback>
              </mc:AlternateContent>
            </w:r>
            <w:r>
              <w:t>46) Click on Measurement Sheet Entries</w:t>
            </w:r>
          </w:p>
          <w:p w14:paraId="6C4F0C24" w14:textId="77777777" w:rsidR="00940572" w:rsidRDefault="00940572" w:rsidP="00CA3CB6"/>
          <w:p w14:paraId="2F91B6DE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46F13796" wp14:editId="2EEE4B96">
                  <wp:extent cx="6551875" cy="3222625"/>
                  <wp:effectExtent l="0" t="0" r="1905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7416" cy="3225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212ACF" w14:textId="77777777" w:rsidR="00940572" w:rsidRDefault="00940572" w:rsidP="00CA3CB6"/>
          <w:p w14:paraId="0773F79B" w14:textId="77777777" w:rsidR="00940572" w:rsidRDefault="00940572" w:rsidP="00CA3CB6"/>
          <w:p w14:paraId="26075C01" w14:textId="77777777" w:rsidR="00940572" w:rsidRDefault="00940572" w:rsidP="00CA3CB6"/>
          <w:p w14:paraId="03614CD0" w14:textId="77777777" w:rsidR="00940572" w:rsidRDefault="00940572" w:rsidP="00CA3CB6">
            <w:r>
              <w:t xml:space="preserve">47) </w:t>
            </w:r>
            <w:proofErr w:type="gramStart"/>
            <w:r>
              <w:t>Click  on</w:t>
            </w:r>
            <w:proofErr w:type="gramEnd"/>
            <w:r>
              <w:t xml:space="preserve"> Transfer to Abstract (CJ40)</w:t>
            </w:r>
          </w:p>
          <w:p w14:paraId="46CC6EC0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06D68805" wp14:editId="6F2CE914">
                      <wp:simplePos x="0" y="0"/>
                      <wp:positionH relativeFrom="column">
                        <wp:posOffset>1379551</wp:posOffset>
                      </wp:positionH>
                      <wp:positionV relativeFrom="paragraph">
                        <wp:posOffset>14576</wp:posOffset>
                      </wp:positionV>
                      <wp:extent cx="1413621" cy="2566367"/>
                      <wp:effectExtent l="38100" t="38100" r="34290" b="24765"/>
                      <wp:wrapNone/>
                      <wp:docPr id="137" name="Straight Arrow Connector 1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413621" cy="256636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8D12C8" id="Straight Arrow Connector 137" o:spid="_x0000_s1026" type="#_x0000_t32" style="position:absolute;margin-left:108.65pt;margin-top:1.15pt;width:111.3pt;height:202.1pt;flip:x y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" strokecolor="black [3040]">
                      <v:stroke endarrow="block"/>
                    </v:shape>
                  </w:pict>
                </mc:Fallback>
              </mc:AlternateContent>
            </w:r>
          </w:p>
          <w:p w14:paraId="2BC19584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28F68620" wp14:editId="148435CC">
                  <wp:extent cx="6535973" cy="3222625"/>
                  <wp:effectExtent l="0" t="0" r="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0431" cy="3224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91B3A8" w14:textId="77777777" w:rsidR="00940572" w:rsidRDefault="00940572" w:rsidP="00CA3CB6"/>
          <w:p w14:paraId="3CA6118B" w14:textId="77777777" w:rsidR="00940572" w:rsidRDefault="00940572" w:rsidP="00CA3CB6"/>
          <w:p w14:paraId="49FBCF59" w14:textId="77777777" w:rsidR="00940572" w:rsidRDefault="00940572" w:rsidP="00CA3CB6">
            <w:r>
              <w:t xml:space="preserve">48) Confirm </w:t>
            </w:r>
            <w:r w:rsidRPr="00CF20E6">
              <w:rPr>
                <w:highlight w:val="yellow"/>
              </w:rPr>
              <w:t>YES</w:t>
            </w:r>
            <w:r>
              <w:t xml:space="preserve"> to Process with CJ40</w:t>
            </w:r>
          </w:p>
          <w:p w14:paraId="5C4E589B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2F10811E" wp14:editId="2736239B">
                      <wp:simplePos x="0" y="0"/>
                      <wp:positionH relativeFrom="column">
                        <wp:posOffset>854765</wp:posOffset>
                      </wp:positionH>
                      <wp:positionV relativeFrom="paragraph">
                        <wp:posOffset>9939</wp:posOffset>
                      </wp:positionV>
                      <wp:extent cx="1065475" cy="2321781"/>
                      <wp:effectExtent l="38100" t="38100" r="20955" b="21590"/>
                      <wp:wrapNone/>
                      <wp:docPr id="143" name="Straight Arrow Connector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065475" cy="232178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AE4EB39" id="Straight Arrow Connector 143" o:spid="_x0000_s1026" type="#_x0000_t32" style="position:absolute;margin-left:67.3pt;margin-top:.8pt;width:83.9pt;height:182.8pt;flip:x y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" strokecolor="black [3040]">
                      <v:stroke endarrow="block"/>
                    </v:shape>
                  </w:pict>
                </mc:Fallback>
              </mc:AlternateContent>
            </w:r>
          </w:p>
          <w:p w14:paraId="44AA12E4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6300C4A1" wp14:editId="2F842DBB">
                  <wp:extent cx="6551875" cy="3222625"/>
                  <wp:effectExtent l="0" t="0" r="1905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5223" cy="3224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A393D6" w14:textId="77777777" w:rsidR="00940572" w:rsidRDefault="00940572" w:rsidP="00CA3CB6"/>
          <w:p w14:paraId="5D6B5EDE" w14:textId="77777777" w:rsidR="00940572" w:rsidRDefault="00940572" w:rsidP="00CA3CB6"/>
          <w:p w14:paraId="7B235A97" w14:textId="77777777" w:rsidR="00940572" w:rsidRDefault="00940572" w:rsidP="00CA3CB6"/>
          <w:p w14:paraId="16573AEF" w14:textId="77777777" w:rsidR="00940572" w:rsidRDefault="00940572" w:rsidP="00CA3CB6"/>
          <w:p w14:paraId="66658D89" w14:textId="77777777" w:rsidR="00940572" w:rsidRDefault="00940572" w:rsidP="00CA3CB6">
            <w:r>
              <w:t xml:space="preserve">49) Workflow Released for Approval for Version [ </w:t>
            </w:r>
            <w:proofErr w:type="gramStart"/>
            <w:r>
              <w:t>2 ]</w:t>
            </w:r>
            <w:proofErr w:type="gramEnd"/>
          </w:p>
          <w:p w14:paraId="60F3A5B2" w14:textId="77777777" w:rsidR="00940572" w:rsidRDefault="00940572" w:rsidP="00CA3CB6"/>
          <w:p w14:paraId="7E289133" w14:textId="77777777" w:rsidR="00940572" w:rsidRDefault="00940572" w:rsidP="00CA3CB6">
            <w:r>
              <w:t>Click on [ _</w:t>
            </w:r>
            <w:proofErr w:type="gramStart"/>
            <w:r>
              <w:t>/ ]</w:t>
            </w:r>
            <w:proofErr w:type="gramEnd"/>
          </w:p>
          <w:p w14:paraId="7557552C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7CDB1F38" wp14:editId="7D49A1B3">
                      <wp:simplePos x="0" y="0"/>
                      <wp:positionH relativeFrom="column">
                        <wp:posOffset>703689</wp:posOffset>
                      </wp:positionH>
                      <wp:positionV relativeFrom="paragraph">
                        <wp:posOffset>11374</wp:posOffset>
                      </wp:positionV>
                      <wp:extent cx="3679715" cy="3257853"/>
                      <wp:effectExtent l="38100" t="38100" r="16510" b="19050"/>
                      <wp:wrapNone/>
                      <wp:docPr id="145" name="Straight Arrow Connector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679715" cy="325785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454785" id="Straight Arrow Connector 145" o:spid="_x0000_s1026" type="#_x0000_t32" style="position:absolute;margin-left:55.4pt;margin-top:.9pt;width:289.75pt;height:256.5pt;flip:x y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                                   Click on Exit</w:t>
            </w:r>
          </w:p>
          <w:p w14:paraId="326B7EBC" w14:textId="77777777" w:rsidR="00940572" w:rsidRDefault="00940572" w:rsidP="00CA3CB6"/>
          <w:p w14:paraId="60E9AE9D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0CCD41B2" wp14:editId="395E1245">
                  <wp:extent cx="6520070" cy="3222625"/>
                  <wp:effectExtent l="0" t="0" r="0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108" cy="322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DC9F56" w14:textId="77777777" w:rsidR="00940572" w:rsidRDefault="00940572" w:rsidP="00CA3CB6"/>
          <w:p w14:paraId="339F2078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68EFBB47" wp14:editId="6977527F">
                      <wp:simplePos x="0" y="0"/>
                      <wp:positionH relativeFrom="column">
                        <wp:posOffset>407670</wp:posOffset>
                      </wp:positionH>
                      <wp:positionV relativeFrom="paragraph">
                        <wp:posOffset>149225</wp:posOffset>
                      </wp:positionV>
                      <wp:extent cx="200025" cy="781050"/>
                      <wp:effectExtent l="0" t="38100" r="66675" b="19050"/>
                      <wp:wrapNone/>
                      <wp:docPr id="147" name="Straight Arrow Connector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0025" cy="7810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DEF431" id="Straight Arrow Connector 147" o:spid="_x0000_s1026" type="#_x0000_t32" style="position:absolute;margin-left:32.1pt;margin-top:11.75pt;width:15.75pt;height:61.5pt;flip:y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" strokecolor="black [3040]">
                      <v:stroke endarrow="block"/>
                    </v:shape>
                  </w:pict>
                </mc:Fallback>
              </mc:AlternateContent>
            </w:r>
            <w:r>
              <w:t>50) Enter CJ40</w:t>
            </w:r>
          </w:p>
          <w:p w14:paraId="6B651628" w14:textId="77777777" w:rsidR="00940572" w:rsidRDefault="00940572" w:rsidP="00CA3CB6">
            <w:r>
              <w:t xml:space="preserve">                    Click on Enter</w:t>
            </w:r>
          </w:p>
          <w:p w14:paraId="200FFB16" w14:textId="77777777" w:rsidR="00940572" w:rsidRDefault="00940572" w:rsidP="00CA3CB6"/>
          <w:p w14:paraId="20204CE4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5983A67B" wp14:editId="2A96B326">
                  <wp:extent cx="6488265" cy="3222625"/>
                  <wp:effectExtent l="0" t="0" r="8255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9366" cy="3223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62167B" w14:textId="77777777" w:rsidR="00940572" w:rsidRDefault="00940572" w:rsidP="00CA3CB6"/>
          <w:p w14:paraId="1D05361E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726372F2" wp14:editId="6C3DAC51">
                      <wp:simplePos x="0" y="0"/>
                      <wp:positionH relativeFrom="column">
                        <wp:posOffset>1035988</wp:posOffset>
                      </wp:positionH>
                      <wp:positionV relativeFrom="paragraph">
                        <wp:posOffset>167832</wp:posOffset>
                      </wp:positionV>
                      <wp:extent cx="2975444" cy="1663479"/>
                      <wp:effectExtent l="38100" t="38100" r="15875" b="32385"/>
                      <wp:wrapNone/>
                      <wp:docPr id="149" name="Straight Arrow Connector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975444" cy="166347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D040A0" id="Straight Arrow Connector 149" o:spid="_x0000_s1026" type="#_x0000_t32" style="position:absolute;margin-left:81.55pt;margin-top:13.2pt;width:234.3pt;height:131pt;flip:x y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" strokecolor="black [3040]">
                      <v:stroke endarrow="block"/>
                    </v:shape>
                  </w:pict>
                </mc:Fallback>
              </mc:AlternateContent>
            </w:r>
            <w:r>
              <w:t>51) Select Planned Total Column</w:t>
            </w:r>
          </w:p>
          <w:p w14:paraId="6BF9D0AC" w14:textId="77777777" w:rsidR="00940572" w:rsidRDefault="00940572" w:rsidP="00CA3CB6"/>
          <w:p w14:paraId="69C74407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150889C1" wp14:editId="03995B01">
                      <wp:simplePos x="0" y="0"/>
                      <wp:positionH relativeFrom="column">
                        <wp:posOffset>3644016</wp:posOffset>
                      </wp:positionH>
                      <wp:positionV relativeFrom="paragraph">
                        <wp:posOffset>152841</wp:posOffset>
                      </wp:positionV>
                      <wp:extent cx="605955" cy="1001865"/>
                      <wp:effectExtent l="38100" t="38100" r="22860" b="27305"/>
                      <wp:wrapNone/>
                      <wp:docPr id="150" name="Straight Arrow Connector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605955" cy="100186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8A1F8DB" id="Straight Arrow Connector 150" o:spid="_x0000_s1026" type="#_x0000_t32" style="position:absolute;margin-left:286.95pt;margin-top:12.05pt;width:47.7pt;height:78.9pt;flip:x y;z-index:251759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                                                                                      Right Click on Total Up</w:t>
            </w:r>
          </w:p>
          <w:p w14:paraId="1C89AFF7" w14:textId="77777777" w:rsidR="00940572" w:rsidRDefault="00940572" w:rsidP="00CA3CB6"/>
          <w:p w14:paraId="69304E06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2D44D715" wp14:editId="44FC106D">
                  <wp:extent cx="6408752" cy="3222625"/>
                  <wp:effectExtent l="0" t="0" r="0" b="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4268" cy="3225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2E3E54" w14:textId="77777777" w:rsidR="00940572" w:rsidRDefault="00940572" w:rsidP="00CA3CB6"/>
          <w:p w14:paraId="6BFB10F9" w14:textId="77777777" w:rsidR="00940572" w:rsidRDefault="00940572" w:rsidP="00CA3CB6">
            <w:r>
              <w:t>52) Click on [ _</w:t>
            </w:r>
            <w:proofErr w:type="gramStart"/>
            <w:r>
              <w:t>/ ]</w:t>
            </w:r>
            <w:proofErr w:type="gramEnd"/>
            <w:r>
              <w:t xml:space="preserve"> Continue</w:t>
            </w:r>
          </w:p>
          <w:p w14:paraId="06F7C840" w14:textId="2E5A8D69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150F1099" wp14:editId="7DFC7FBE">
                      <wp:simplePos x="0" y="0"/>
                      <wp:positionH relativeFrom="column">
                        <wp:posOffset>870667</wp:posOffset>
                      </wp:positionH>
                      <wp:positionV relativeFrom="paragraph">
                        <wp:posOffset>38818</wp:posOffset>
                      </wp:positionV>
                      <wp:extent cx="1986142" cy="3138694"/>
                      <wp:effectExtent l="38100" t="38100" r="33655" b="24130"/>
                      <wp:wrapNone/>
                      <wp:docPr id="152" name="Straight Arrow Connector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986142" cy="313869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B08B62" id="Straight Arrow Connector 152" o:spid="_x0000_s1026" type="#_x0000_t32" style="position:absolute;margin-left:68.55pt;margin-top:3.05pt;width:156.4pt;height:247.15pt;flip:x y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  <w:r>
              <w:t>Click on Save</w:t>
            </w:r>
          </w:p>
          <w:p w14:paraId="6AC9E90F" w14:textId="77777777" w:rsidR="00940572" w:rsidRDefault="00940572" w:rsidP="00CA3CB6">
            <w:r>
              <w:t>Click on Exit</w:t>
            </w:r>
          </w:p>
          <w:p w14:paraId="5EFECBEC" w14:textId="77777777" w:rsidR="00940572" w:rsidRDefault="00940572" w:rsidP="00CA3CB6"/>
          <w:p w14:paraId="6FE21717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5ABD84C6" wp14:editId="339B775F">
                  <wp:extent cx="6472362" cy="3222625"/>
                  <wp:effectExtent l="0" t="0" r="5080" b="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5024" cy="3223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9CBEF2" w14:textId="77777777" w:rsidR="00940572" w:rsidRDefault="00940572" w:rsidP="00CA3CB6"/>
          <w:p w14:paraId="44C2DC79" w14:textId="77777777" w:rsidR="00940572" w:rsidRDefault="00940572" w:rsidP="00CA3CB6">
            <w:r>
              <w:t>53) Enter CJ20N</w:t>
            </w:r>
          </w:p>
          <w:p w14:paraId="0290DFDC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6E3F5060" wp14:editId="0DFB5D0D">
                      <wp:simplePos x="0" y="0"/>
                      <wp:positionH relativeFrom="column">
                        <wp:posOffset>417443</wp:posOffset>
                      </wp:positionH>
                      <wp:positionV relativeFrom="paragraph">
                        <wp:posOffset>16758</wp:posOffset>
                      </wp:positionV>
                      <wp:extent cx="166426" cy="780885"/>
                      <wp:effectExtent l="0" t="38100" r="62230" b="19685"/>
                      <wp:wrapNone/>
                      <wp:docPr id="154" name="Straight Arrow Connector 1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6426" cy="78088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6F1328" id="Straight Arrow Connector 154" o:spid="_x0000_s1026" type="#_x0000_t32" style="position:absolute;margin-left:32.85pt;margin-top:1.3pt;width:13.1pt;height:61.5pt;flip:y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                           Click on Enter</w:t>
            </w:r>
          </w:p>
          <w:p w14:paraId="0AE89C7E" w14:textId="77777777" w:rsidR="00940572" w:rsidRDefault="00940572" w:rsidP="00CA3CB6"/>
          <w:p w14:paraId="18C84FA4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7F2D7E08" wp14:editId="0F48EF99">
                  <wp:extent cx="6448508" cy="3222625"/>
                  <wp:effectExtent l="0" t="0" r="9525" b="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4195" cy="3225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A40415" w14:textId="77777777" w:rsidR="00940572" w:rsidRDefault="00940572" w:rsidP="00CA3CB6"/>
          <w:p w14:paraId="4A3D8F74" w14:textId="77777777" w:rsidR="00940572" w:rsidRDefault="00940572" w:rsidP="00CA3CB6"/>
          <w:p w14:paraId="36B53400" w14:textId="77777777" w:rsidR="00940572" w:rsidRDefault="00940572" w:rsidP="00CA3CB6">
            <w:r>
              <w:t xml:space="preserve">54) Select the Current Project </w:t>
            </w:r>
          </w:p>
          <w:p w14:paraId="6098BC30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7C1C6944" wp14:editId="68FF47BE">
                      <wp:simplePos x="0" y="0"/>
                      <wp:positionH relativeFrom="column">
                        <wp:posOffset>1331843</wp:posOffset>
                      </wp:positionH>
                      <wp:positionV relativeFrom="paragraph">
                        <wp:posOffset>141274</wp:posOffset>
                      </wp:positionV>
                      <wp:extent cx="779228" cy="1971923"/>
                      <wp:effectExtent l="38100" t="38100" r="20955" b="28575"/>
                      <wp:wrapNone/>
                      <wp:docPr id="156" name="Straight Arrow Connector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79228" cy="197192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83082ED" id="Straight Arrow Connector 156" o:spid="_x0000_s1026" type="#_x0000_t32" style="position:absolute;margin-left:104.85pt;margin-top:11.1pt;width:61.35pt;height:155.25pt;flip:x y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" strokecolor="black [3040]">
                      <v:stroke endarrow="block"/>
                    </v:shape>
                  </w:pict>
                </mc:Fallback>
              </mc:AlternateContent>
            </w:r>
            <w:r>
              <w:t>User Status showing DEPR – Detailed Estimate Prepared</w:t>
            </w:r>
          </w:p>
          <w:p w14:paraId="5E78759F" w14:textId="77777777" w:rsidR="00940572" w:rsidRDefault="00940572" w:rsidP="00CA3CB6"/>
          <w:p w14:paraId="4E453C16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24702F8C" wp14:editId="7EDCDA6F">
                  <wp:extent cx="6448425" cy="3222625"/>
                  <wp:effectExtent l="0" t="0" r="9525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3498" cy="322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1F0456" w14:textId="77777777" w:rsidR="00940572" w:rsidRDefault="00940572" w:rsidP="00CA3CB6"/>
          <w:p w14:paraId="2DF64A1C" w14:textId="77777777" w:rsidR="00940572" w:rsidRDefault="00940572" w:rsidP="00CA3CB6"/>
          <w:p w14:paraId="5D041C32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79B4C696" wp14:editId="273368D9">
                      <wp:simplePos x="0" y="0"/>
                      <wp:positionH relativeFrom="column">
                        <wp:posOffset>1187063</wp:posOffset>
                      </wp:positionH>
                      <wp:positionV relativeFrom="paragraph">
                        <wp:posOffset>155132</wp:posOffset>
                      </wp:positionV>
                      <wp:extent cx="931960" cy="2220071"/>
                      <wp:effectExtent l="38100" t="38100" r="20955" b="27940"/>
                      <wp:wrapNone/>
                      <wp:docPr id="158" name="Straight Arrow Connector 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931960" cy="222007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257AB9" id="Straight Arrow Connector 158" o:spid="_x0000_s1026" type="#_x0000_t32" style="position:absolute;margin-left:93.45pt;margin-top:12.2pt;width:73.4pt;height:174.8pt;flip:x 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" strokecolor="black [3040]">
                      <v:stroke endarrow="block"/>
                    </v:shape>
                  </w:pict>
                </mc:Fallback>
              </mc:AlternateContent>
            </w:r>
            <w:r>
              <w:t>55) Double Click on DEAP – Detailed Estimate Approved</w:t>
            </w:r>
          </w:p>
          <w:p w14:paraId="01BA96E4" w14:textId="77777777" w:rsidR="00940572" w:rsidRDefault="00940572" w:rsidP="00CA3CB6">
            <w:r>
              <w:t xml:space="preserve">                                                                                                                       Click on Exit</w:t>
            </w:r>
          </w:p>
          <w:p w14:paraId="6E3B4B71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7A4A0626" wp14:editId="04DADE4A">
                      <wp:simplePos x="0" y="0"/>
                      <wp:positionH relativeFrom="column">
                        <wp:posOffset>4303974</wp:posOffset>
                      </wp:positionH>
                      <wp:positionV relativeFrom="paragraph">
                        <wp:posOffset>16067</wp:posOffset>
                      </wp:positionV>
                      <wp:extent cx="1878164" cy="586906"/>
                      <wp:effectExtent l="38100" t="38100" r="27305" b="22860"/>
                      <wp:wrapNone/>
                      <wp:docPr id="159" name="Straight Arrow Connector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878164" cy="58690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144258" id="Straight Arrow Connector 159" o:spid="_x0000_s1026" type="#_x0000_t32" style="position:absolute;margin-left:338.9pt;margin-top:1.25pt;width:147.9pt;height:46.2pt;flip:x y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" strokecolor="black [3040]">
                      <v:stroke endarrow="block"/>
                    </v:shape>
                  </w:pict>
                </mc:Fallback>
              </mc:AlternateContent>
            </w:r>
          </w:p>
          <w:p w14:paraId="73CA2B1B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5B8E615F" wp14:editId="003A64F7">
                  <wp:extent cx="6464411" cy="3222625"/>
                  <wp:effectExtent l="0" t="0" r="0" b="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7300" cy="3224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E4A1B9" w14:textId="77777777" w:rsidR="00940572" w:rsidRDefault="00940572" w:rsidP="00CA3CB6"/>
          <w:p w14:paraId="371CF3E0" w14:textId="77777777" w:rsidR="00940572" w:rsidRDefault="00940572" w:rsidP="00CA3CB6"/>
          <w:p w14:paraId="6CC49EA8" w14:textId="77777777" w:rsidR="00940572" w:rsidRPr="007F479A" w:rsidRDefault="00940572" w:rsidP="00CA3CB6">
            <w:pPr>
              <w:rPr>
                <w:b/>
                <w:bCs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5B3FF6F9" wp14:editId="3FF2A4D8">
                      <wp:simplePos x="0" y="0"/>
                      <wp:positionH relativeFrom="column">
                        <wp:posOffset>655983</wp:posOffset>
                      </wp:positionH>
                      <wp:positionV relativeFrom="paragraph">
                        <wp:posOffset>145111</wp:posOffset>
                      </wp:positionV>
                      <wp:extent cx="166977" cy="850790"/>
                      <wp:effectExtent l="0" t="38100" r="62230" b="26035"/>
                      <wp:wrapNone/>
                      <wp:docPr id="161" name="Straight Arrow Connector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6977" cy="85079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2D0AB88" id="Straight Arrow Connector 161" o:spid="_x0000_s1026" type="#_x0000_t32" style="position:absolute;margin-left:51.65pt;margin-top:11.45pt;width:13.15pt;height:67pt;flip:y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56) Enter ZPS_TRANSFER </w:t>
            </w:r>
            <w:r w:rsidRPr="007F479A">
              <w:rPr>
                <w:b/>
                <w:bCs/>
              </w:rPr>
              <w:t>(To Transfer Services)</w:t>
            </w:r>
          </w:p>
          <w:p w14:paraId="4E077B68" w14:textId="77777777" w:rsidR="00940572" w:rsidRDefault="00940572" w:rsidP="00CA3CB6">
            <w:r>
              <w:t>Click Enter</w:t>
            </w:r>
          </w:p>
          <w:p w14:paraId="10161FAC" w14:textId="77777777" w:rsidR="00940572" w:rsidRDefault="00940572" w:rsidP="00CA3CB6"/>
          <w:p w14:paraId="3BC9C9A0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5AAADA65" wp14:editId="67892C0E">
                  <wp:extent cx="6472362" cy="3222625"/>
                  <wp:effectExtent l="0" t="0" r="5080" b="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5778" cy="3224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48C52F" w14:textId="77777777" w:rsidR="00940572" w:rsidRDefault="00940572" w:rsidP="00CA3CB6"/>
          <w:p w14:paraId="608F365F" w14:textId="77777777" w:rsidR="00940572" w:rsidRDefault="00940572" w:rsidP="00CA3CB6"/>
          <w:p w14:paraId="7125BF96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146C0D59" wp14:editId="1048D744">
                      <wp:simplePos x="0" y="0"/>
                      <wp:positionH relativeFrom="column">
                        <wp:posOffset>2055412</wp:posOffset>
                      </wp:positionH>
                      <wp:positionV relativeFrom="paragraph">
                        <wp:posOffset>156790</wp:posOffset>
                      </wp:positionV>
                      <wp:extent cx="111318" cy="962108"/>
                      <wp:effectExtent l="38100" t="38100" r="22225" b="28575"/>
                      <wp:wrapNone/>
                      <wp:docPr id="163" name="Straight Arrow Connector 1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11318" cy="96210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F8B2AF5" id="Straight Arrow Connector 163" o:spid="_x0000_s1026" type="#_x0000_t32" style="position:absolute;margin-left:161.85pt;margin-top:12.35pt;width:8.75pt;height:75.75pt;flip:x y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57) Enter Project Definition – </w:t>
            </w:r>
            <w:r w:rsidRPr="009440C6">
              <w:rPr>
                <w:highlight w:val="yellow"/>
              </w:rPr>
              <w:t>P-DP-C-C-21-45</w:t>
            </w:r>
          </w:p>
          <w:p w14:paraId="5033DEF8" w14:textId="77777777" w:rsidR="00940572" w:rsidRDefault="00940572" w:rsidP="00CA3CB6">
            <w:r>
              <w:t xml:space="preserve">Select Service Activity Group </w:t>
            </w:r>
          </w:p>
          <w:p w14:paraId="70FDA522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55770D90" wp14:editId="5350408D">
                      <wp:simplePos x="0" y="0"/>
                      <wp:positionH relativeFrom="column">
                        <wp:posOffset>337930</wp:posOffset>
                      </wp:positionH>
                      <wp:positionV relativeFrom="paragraph">
                        <wp:posOffset>149750</wp:posOffset>
                      </wp:positionV>
                      <wp:extent cx="190832" cy="1423283"/>
                      <wp:effectExtent l="0" t="38100" r="57150" b="24765"/>
                      <wp:wrapNone/>
                      <wp:docPr id="164" name="Straight Arrow Connector 1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0832" cy="142328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43B260E" id="Straight Arrow Connector 164" o:spid="_x0000_s1026" type="#_x0000_t32" style="position:absolute;margin-left:26.6pt;margin-top:11.8pt;width:15.05pt;height:112.05pt;flip:y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" strokecolor="black [3040]">
                      <v:stroke endarrow="block"/>
                    </v:shape>
                  </w:pict>
                </mc:Fallback>
              </mc:AlternateContent>
            </w:r>
            <w:r>
              <w:t>One Service Activity – One Service ID</w:t>
            </w:r>
          </w:p>
          <w:p w14:paraId="4DB50FC6" w14:textId="77777777" w:rsidR="00940572" w:rsidRDefault="00940572" w:rsidP="00CA3CB6">
            <w:r>
              <w:t xml:space="preserve">                                                                                               Click on Execute</w:t>
            </w:r>
          </w:p>
          <w:p w14:paraId="362AF3AD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48C94900" wp14:editId="6D024E6D">
                      <wp:simplePos x="0" y="0"/>
                      <wp:positionH relativeFrom="column">
                        <wp:posOffset>3669527</wp:posOffset>
                      </wp:positionH>
                      <wp:positionV relativeFrom="paragraph">
                        <wp:posOffset>7537</wp:posOffset>
                      </wp:positionV>
                      <wp:extent cx="2671638" cy="2838616"/>
                      <wp:effectExtent l="38100" t="38100" r="33655" b="19050"/>
                      <wp:wrapNone/>
                      <wp:docPr id="165" name="Straight Arrow Connector 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671638" cy="283861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E714623" id="Straight Arrow Connector 165" o:spid="_x0000_s1026" type="#_x0000_t32" style="position:absolute;margin-left:288.95pt;margin-top:.6pt;width:210.35pt;height:223.5pt;flip:x y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C87AC1A" wp14:editId="4BE228B4">
                  <wp:extent cx="6543924" cy="3222625"/>
                  <wp:effectExtent l="0" t="0" r="9525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5973" cy="3223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D2F809" w14:textId="77777777" w:rsidR="00940572" w:rsidRDefault="00940572" w:rsidP="00CA3CB6"/>
          <w:p w14:paraId="40822FFC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3E405144" wp14:editId="447A694E">
                      <wp:simplePos x="0" y="0"/>
                      <wp:positionH relativeFrom="column">
                        <wp:posOffset>2619955</wp:posOffset>
                      </wp:positionH>
                      <wp:positionV relativeFrom="paragraph">
                        <wp:posOffset>129209</wp:posOffset>
                      </wp:positionV>
                      <wp:extent cx="198782" cy="572494"/>
                      <wp:effectExtent l="38100" t="38100" r="29845" b="18415"/>
                      <wp:wrapNone/>
                      <wp:docPr id="168" name="Straight Arrow Connector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98782" cy="57249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36ED16B" id="Straight Arrow Connector 168" o:spid="_x0000_s1026" type="#_x0000_t32" style="position:absolute;margin-left:206.3pt;margin-top:10.15pt;width:15.65pt;height:45.1pt;flip:x y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" strokecolor="black [3040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2726B9BE" wp14:editId="13B070CA">
                      <wp:simplePos x="0" y="0"/>
                      <wp:positionH relativeFrom="column">
                        <wp:posOffset>624177</wp:posOffset>
                      </wp:positionH>
                      <wp:positionV relativeFrom="paragraph">
                        <wp:posOffset>145111</wp:posOffset>
                      </wp:positionV>
                      <wp:extent cx="159026" cy="3204376"/>
                      <wp:effectExtent l="0" t="38100" r="69850" b="15240"/>
                      <wp:wrapNone/>
                      <wp:docPr id="167" name="Straight Arrow Connector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9026" cy="320437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F54C02A" id="Straight Arrow Connector 167" o:spid="_x0000_s1026" type="#_x0000_t32" style="position:absolute;margin-left:49.15pt;margin-top:11.45pt;width:12.5pt;height:252.3pt;flip:y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" strokecolor="black [3040]">
                      <v:stroke endarrow="block"/>
                    </v:shape>
                  </w:pict>
                </mc:Fallback>
              </mc:AlternateContent>
            </w:r>
            <w:r>
              <w:t>58) Network Changed – Update CJ20N Activity Services Values from CJ40</w:t>
            </w:r>
          </w:p>
          <w:p w14:paraId="5D77B1A9" w14:textId="77777777" w:rsidR="00940572" w:rsidRDefault="00940572" w:rsidP="00CA3CB6"/>
          <w:p w14:paraId="53E77570" w14:textId="77777777" w:rsidR="00940572" w:rsidRDefault="00940572" w:rsidP="00CA3CB6">
            <w:r>
              <w:t>Click on Exit</w:t>
            </w:r>
          </w:p>
          <w:p w14:paraId="719129BE" w14:textId="77777777" w:rsidR="00940572" w:rsidRDefault="00940572" w:rsidP="00CA3CB6">
            <w:r>
              <w:t xml:space="preserve">                              Click on Exit</w:t>
            </w:r>
          </w:p>
          <w:p w14:paraId="68FB58FB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72E3A2C9" wp14:editId="21E8FC12">
                  <wp:extent cx="6464411" cy="3222625"/>
                  <wp:effectExtent l="0" t="0" r="0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0513" cy="3225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5B549F" w14:textId="77777777" w:rsidR="00940572" w:rsidRDefault="00940572" w:rsidP="00CA3CB6"/>
          <w:p w14:paraId="2DA63E94" w14:textId="13310692" w:rsidR="007F479A" w:rsidRPr="007F479A" w:rsidRDefault="00940572" w:rsidP="007F479A">
            <w:pPr>
              <w:rPr>
                <w:b/>
                <w:bCs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021B0C8B" wp14:editId="62BCE758">
                      <wp:simplePos x="0" y="0"/>
                      <wp:positionH relativeFrom="column">
                        <wp:posOffset>719593</wp:posOffset>
                      </wp:positionH>
                      <wp:positionV relativeFrom="paragraph">
                        <wp:posOffset>169490</wp:posOffset>
                      </wp:positionV>
                      <wp:extent cx="182880" cy="779228"/>
                      <wp:effectExtent l="0" t="38100" r="64770" b="20955"/>
                      <wp:wrapNone/>
                      <wp:docPr id="170" name="Straight Arrow Connector 1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2880" cy="77922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7CB0987" id="Straight Arrow Connector 170" o:spid="_x0000_s1026" type="#_x0000_t32" style="position:absolute;margin-left:56.65pt;margin-top:13.35pt;width:14.4pt;height:61.35pt;flip:y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" strokecolor="black [3040]">
                      <v:stroke endarrow="block"/>
                    </v:shape>
                  </w:pict>
                </mc:Fallback>
              </mc:AlternateContent>
            </w:r>
            <w:r>
              <w:t>59) Enter ZPS_TRANSMAT</w:t>
            </w:r>
            <w:r w:rsidR="007F479A">
              <w:t xml:space="preserve"> </w:t>
            </w:r>
            <w:r w:rsidR="007F479A" w:rsidRPr="007F479A">
              <w:rPr>
                <w:b/>
                <w:bCs/>
              </w:rPr>
              <w:t xml:space="preserve">(To Transfer </w:t>
            </w:r>
            <w:r w:rsidR="007F479A">
              <w:rPr>
                <w:b/>
                <w:bCs/>
              </w:rPr>
              <w:t>Materials – If Applicable only Use</w:t>
            </w:r>
            <w:r w:rsidR="007F479A" w:rsidRPr="007F479A">
              <w:rPr>
                <w:b/>
                <w:bCs/>
              </w:rPr>
              <w:t>)</w:t>
            </w:r>
          </w:p>
          <w:p w14:paraId="646E5356" w14:textId="77777777" w:rsidR="00940572" w:rsidRDefault="00940572" w:rsidP="00CA3CB6">
            <w:r>
              <w:t>Click Enter</w:t>
            </w:r>
          </w:p>
          <w:p w14:paraId="777FF683" w14:textId="77777777" w:rsidR="00940572" w:rsidRDefault="00940572" w:rsidP="00CA3CB6"/>
          <w:p w14:paraId="0320EB7E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0403F351" wp14:editId="269A1476">
                  <wp:extent cx="6480313" cy="3222625"/>
                  <wp:effectExtent l="0" t="0" r="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4639" cy="3224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F6E378" w14:textId="77777777" w:rsidR="00940572" w:rsidRDefault="00940572" w:rsidP="00CA3CB6"/>
          <w:p w14:paraId="3A8129E5" w14:textId="77777777" w:rsidR="00940572" w:rsidRDefault="00940572" w:rsidP="00CA3CB6"/>
          <w:p w14:paraId="0831029F" w14:textId="77777777" w:rsidR="00940572" w:rsidRDefault="00940572" w:rsidP="00CA3CB6">
            <w:r>
              <w:t xml:space="preserve">60) Enter Current Project </w:t>
            </w:r>
            <w:proofErr w:type="gramStart"/>
            <w:r>
              <w:t>Definition :</w:t>
            </w:r>
            <w:proofErr w:type="gramEnd"/>
            <w:r>
              <w:t xml:space="preserve"> </w:t>
            </w:r>
            <w:r w:rsidRPr="002E1D5A">
              <w:rPr>
                <w:highlight w:val="yellow"/>
              </w:rPr>
              <w:t>P-DP-C-C-21-45</w:t>
            </w:r>
          </w:p>
          <w:p w14:paraId="5B3E4BBA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000FC8E4" wp14:editId="789A7405">
                      <wp:simplePos x="0" y="0"/>
                      <wp:positionH relativeFrom="column">
                        <wp:posOffset>1951990</wp:posOffset>
                      </wp:positionH>
                      <wp:positionV relativeFrom="paragraph">
                        <wp:posOffset>9525</wp:posOffset>
                      </wp:positionV>
                      <wp:extent cx="301625" cy="1129030"/>
                      <wp:effectExtent l="0" t="38100" r="60325" b="13970"/>
                      <wp:wrapNone/>
                      <wp:docPr id="173" name="Straight Arrow Connector 1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1625" cy="112903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5C98C9E" id="Straight Arrow Connector 173" o:spid="_x0000_s1026" type="#_x0000_t32" style="position:absolute;margin-left:153.7pt;margin-top:.75pt;width:23.75pt;height:88.9pt;flip:y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" strokecolor="black [3040]">
                      <v:stroke endarrow="block"/>
                    </v:shape>
                  </w:pict>
                </mc:Fallback>
              </mc:AlternateContent>
            </w:r>
          </w:p>
          <w:p w14:paraId="7FEC00B9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5861CF90" wp14:editId="3B64B695">
                      <wp:simplePos x="0" y="0"/>
                      <wp:positionH relativeFrom="column">
                        <wp:posOffset>3669527</wp:posOffset>
                      </wp:positionH>
                      <wp:positionV relativeFrom="paragraph">
                        <wp:posOffset>149225</wp:posOffset>
                      </wp:positionV>
                      <wp:extent cx="2536466" cy="3077155"/>
                      <wp:effectExtent l="38100" t="38100" r="35560" b="28575"/>
                      <wp:wrapNone/>
                      <wp:docPr id="174" name="Straight Arrow Connector 1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536466" cy="30771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7877DEC" id="Straight Arrow Connector 174" o:spid="_x0000_s1026" type="#_x0000_t32" style="position:absolute;margin-left:288.95pt;margin-top:11.75pt;width:199.7pt;height:242.3pt;flip:x y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                                                                                          Click on Execute</w:t>
            </w:r>
          </w:p>
          <w:p w14:paraId="1BE4B777" w14:textId="77777777" w:rsidR="00940572" w:rsidRDefault="00940572" w:rsidP="00CA3CB6"/>
          <w:p w14:paraId="305F0641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21BD41DB" wp14:editId="74942C39">
                  <wp:extent cx="6456459" cy="3222625"/>
                  <wp:effectExtent l="0" t="0" r="1905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4462" cy="3226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A63278" w14:textId="77777777" w:rsidR="00940572" w:rsidRDefault="00940572" w:rsidP="00CA3CB6"/>
          <w:p w14:paraId="19EADA0C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7371735A" wp14:editId="62632C38">
                      <wp:simplePos x="0" y="0"/>
                      <wp:positionH relativeFrom="column">
                        <wp:posOffset>2604052</wp:posOffset>
                      </wp:positionH>
                      <wp:positionV relativeFrom="paragraph">
                        <wp:posOffset>117033</wp:posOffset>
                      </wp:positionV>
                      <wp:extent cx="326004" cy="588397"/>
                      <wp:effectExtent l="38100" t="38100" r="36195" b="21590"/>
                      <wp:wrapNone/>
                      <wp:docPr id="177" name="Straight Arrow Connector 1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26004" cy="58839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6C9697E" id="Straight Arrow Connector 177" o:spid="_x0000_s1026" type="#_x0000_t32" style="position:absolute;margin-left:205.05pt;margin-top:9.2pt;width:25.65pt;height:46.35pt;flip:x y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" strokecolor="black [3040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11A4492C" wp14:editId="6697D4E1">
                      <wp:simplePos x="0" y="0"/>
                      <wp:positionH relativeFrom="column">
                        <wp:posOffset>608275</wp:posOffset>
                      </wp:positionH>
                      <wp:positionV relativeFrom="paragraph">
                        <wp:posOffset>140887</wp:posOffset>
                      </wp:positionV>
                      <wp:extent cx="246490" cy="3244132"/>
                      <wp:effectExtent l="0" t="38100" r="77470" b="13970"/>
                      <wp:wrapNone/>
                      <wp:docPr id="176" name="Straight Arrow Connector 1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46490" cy="324413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B0B8894" id="Straight Arrow Connector 176" o:spid="_x0000_s1026" type="#_x0000_t32" style="position:absolute;margin-left:47.9pt;margin-top:11.1pt;width:19.4pt;height:255.45pt;flip:y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" strokecolor="black [3040]">
                      <v:stroke endarrow="block"/>
                    </v:shape>
                  </w:pict>
                </mc:Fallback>
              </mc:AlternateContent>
            </w:r>
            <w:r>
              <w:t>61) Network Changed – Update CJ20N Activity Services Values from CJ40</w:t>
            </w:r>
          </w:p>
          <w:p w14:paraId="61BBCE86" w14:textId="77777777" w:rsidR="00940572" w:rsidRDefault="00940572" w:rsidP="00CA3CB6"/>
          <w:p w14:paraId="7CEEC2E8" w14:textId="77777777" w:rsidR="00940572" w:rsidRDefault="00940572" w:rsidP="00CA3CB6">
            <w:r>
              <w:t>Click on Exit……                          Click on Exit….</w:t>
            </w:r>
          </w:p>
          <w:p w14:paraId="6EB826BB" w14:textId="77777777" w:rsidR="00940572" w:rsidRDefault="00940572" w:rsidP="00CA3CB6"/>
          <w:p w14:paraId="29B2B5DE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69CEA8E8" wp14:editId="3832BF12">
                  <wp:extent cx="6432606" cy="3222625"/>
                  <wp:effectExtent l="0" t="0" r="6350" b="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8357" cy="3225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F7C8B6" w14:textId="77777777" w:rsidR="00940572" w:rsidRDefault="00940572" w:rsidP="00CA3CB6"/>
          <w:p w14:paraId="13179043" w14:textId="77777777" w:rsidR="00940572" w:rsidRDefault="00940572" w:rsidP="00CA3CB6">
            <w:r>
              <w:t>62) Enter CJ20N</w:t>
            </w:r>
          </w:p>
          <w:p w14:paraId="23BD4E93" w14:textId="77777777" w:rsidR="00940572" w:rsidRDefault="00940572" w:rsidP="00CA3CB6">
            <w:r>
              <w:t>Click on Enter</w:t>
            </w:r>
          </w:p>
          <w:p w14:paraId="307C342C" w14:textId="77777777" w:rsidR="00940572" w:rsidRDefault="00940572" w:rsidP="00CA3CB6">
            <w:r>
              <w:t>Select the Current Project</w:t>
            </w:r>
          </w:p>
          <w:p w14:paraId="27EA3C80" w14:textId="77777777" w:rsidR="00940572" w:rsidRDefault="00940572" w:rsidP="00CA3CB6"/>
          <w:p w14:paraId="601FBD09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0DD8F9DF" wp14:editId="57F69BCE">
                  <wp:extent cx="6488265" cy="3222625"/>
                  <wp:effectExtent l="0" t="0" r="8255" b="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0069" cy="3223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A3E780" w14:textId="77777777" w:rsidR="00940572" w:rsidRDefault="00940572" w:rsidP="00CA3CB6"/>
          <w:p w14:paraId="39BA070B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2AC405BA" wp14:editId="3D1C8CE2">
                      <wp:simplePos x="0" y="0"/>
                      <wp:positionH relativeFrom="column">
                        <wp:posOffset>519154</wp:posOffset>
                      </wp:positionH>
                      <wp:positionV relativeFrom="paragraph">
                        <wp:posOffset>163084</wp:posOffset>
                      </wp:positionV>
                      <wp:extent cx="1329524" cy="741127"/>
                      <wp:effectExtent l="38100" t="38100" r="23495" b="20955"/>
                      <wp:wrapNone/>
                      <wp:docPr id="180" name="Straight Arrow Connector 1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329524" cy="74112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A4E546" id="Straight Arrow Connector 180" o:spid="_x0000_s1026" type="#_x0000_t32" style="position:absolute;margin-left:40.9pt;margin-top:12.85pt;width:104.7pt;height:58.35pt;flip:x 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" strokecolor="black [3040]">
                      <v:stroke endarrow="block"/>
                    </v:shape>
                  </w:pict>
                </mc:Fallback>
              </mc:AlternateContent>
            </w:r>
            <w:r>
              <w:t>63) Expand the Project Structure</w:t>
            </w:r>
          </w:p>
          <w:p w14:paraId="30AD0584" w14:textId="77777777" w:rsidR="00940572" w:rsidRDefault="00940572" w:rsidP="00CA3CB6"/>
          <w:p w14:paraId="78B96E98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0B558B8D" wp14:editId="6BD764B4">
                  <wp:extent cx="6408752" cy="3222625"/>
                  <wp:effectExtent l="0" t="0" r="0" b="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3136" cy="322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D4AEA8" w14:textId="77777777" w:rsidR="00940572" w:rsidRDefault="00940572" w:rsidP="00CA3CB6"/>
          <w:p w14:paraId="063D638A" w14:textId="77777777" w:rsidR="00940572" w:rsidRDefault="00940572" w:rsidP="00CA3CB6"/>
          <w:p w14:paraId="7C204606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413F4E58" wp14:editId="34AD50AC">
                      <wp:simplePos x="0" y="0"/>
                      <wp:positionH relativeFrom="column">
                        <wp:posOffset>1395454</wp:posOffset>
                      </wp:positionH>
                      <wp:positionV relativeFrom="paragraph">
                        <wp:posOffset>158446</wp:posOffset>
                      </wp:positionV>
                      <wp:extent cx="2027003" cy="1488551"/>
                      <wp:effectExtent l="0" t="38100" r="49530" b="35560"/>
                      <wp:wrapNone/>
                      <wp:docPr id="182" name="Straight Arrow Connector 1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27003" cy="148855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75C127" id="Straight Arrow Connector 182" o:spid="_x0000_s1026" type="#_x0000_t32" style="position:absolute;margin-left:109.9pt;margin-top:12.5pt;width:159.6pt;height:117.2pt;flip:y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64) Click on the Service Network – Land Development </w:t>
            </w:r>
            <w:proofErr w:type="gramStart"/>
            <w:r>
              <w:t>ID :</w:t>
            </w:r>
            <w:proofErr w:type="gramEnd"/>
            <w:r>
              <w:t xml:space="preserve"> </w:t>
            </w:r>
            <w:r w:rsidRPr="005D779D">
              <w:rPr>
                <w:highlight w:val="yellow"/>
              </w:rPr>
              <w:t>401000955/10</w:t>
            </w:r>
          </w:p>
          <w:p w14:paraId="7D2B4A6A" w14:textId="77777777" w:rsidR="00940572" w:rsidRDefault="00940572" w:rsidP="00CA3CB6"/>
          <w:p w14:paraId="00D2B6A1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77FCB3FE" wp14:editId="34920B7D">
                  <wp:extent cx="6543924" cy="3222625"/>
                  <wp:effectExtent l="0" t="0" r="9525" b="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6685" cy="322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B4E42E" w14:textId="77777777" w:rsidR="00940572" w:rsidRDefault="00940572" w:rsidP="00CA3CB6"/>
          <w:p w14:paraId="6CA27A32" w14:textId="77777777" w:rsidR="00940572" w:rsidRDefault="00940572" w:rsidP="00CA3CB6"/>
          <w:p w14:paraId="3036D26E" w14:textId="77777777" w:rsidR="00940572" w:rsidRDefault="00940572" w:rsidP="00CA3CB6"/>
          <w:p w14:paraId="0FF15729" w14:textId="77777777" w:rsidR="00940572" w:rsidRDefault="00940572" w:rsidP="00CA3CB6"/>
          <w:p w14:paraId="38A989C6" w14:textId="6F4A0C9D" w:rsidR="00940572" w:rsidRDefault="00940572" w:rsidP="00CA3CB6">
            <w:r>
              <w:t xml:space="preserve">65) Enter Purchase Group – </w:t>
            </w:r>
            <w:r w:rsidRPr="005D779D">
              <w:rPr>
                <w:highlight w:val="yellow"/>
              </w:rPr>
              <w:t>302 MEED</w:t>
            </w:r>
            <w:r w:rsidR="005B4BE5">
              <w:t xml:space="preserve"> (</w:t>
            </w:r>
            <w:r w:rsidR="005B4BE5" w:rsidRPr="005B4BE5">
              <w:rPr>
                <w:b/>
                <w:bCs/>
              </w:rPr>
              <w:t xml:space="preserve">Respective Division have to </w:t>
            </w:r>
            <w:proofErr w:type="gramStart"/>
            <w:r w:rsidR="005B4BE5" w:rsidRPr="005B4BE5">
              <w:rPr>
                <w:b/>
                <w:bCs/>
              </w:rPr>
              <w:t>take</w:t>
            </w:r>
            <w:r w:rsidR="005B4BE5">
              <w:t xml:space="preserve">) </w:t>
            </w:r>
            <w:r>
              <w:t xml:space="preserve"> –</w:t>
            </w:r>
            <w:proofErr w:type="gramEnd"/>
            <w:r>
              <w:t xml:space="preserve"> Land Development</w:t>
            </w:r>
          </w:p>
          <w:p w14:paraId="5B174E84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61CF89C2" wp14:editId="71E4BF06">
                      <wp:simplePos x="0" y="0"/>
                      <wp:positionH relativeFrom="column">
                        <wp:posOffset>1974242</wp:posOffset>
                      </wp:positionH>
                      <wp:positionV relativeFrom="paragraph">
                        <wp:posOffset>8807</wp:posOffset>
                      </wp:positionV>
                      <wp:extent cx="2275729" cy="2609685"/>
                      <wp:effectExtent l="38100" t="38100" r="29845" b="19685"/>
                      <wp:wrapNone/>
                      <wp:docPr id="184" name="Straight Arrow Connector 1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275729" cy="260968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0B4BFB" id="Straight Arrow Connector 184" o:spid="_x0000_s1026" type="#_x0000_t32" style="position:absolute;margin-left:155.45pt;margin-top:.7pt;width:179.2pt;height:205.5pt;flip:x y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Similarly Click Civil Works and Enter Purchase Group – </w:t>
            </w:r>
            <w:r w:rsidRPr="00E37D51">
              <w:rPr>
                <w:highlight w:val="yellow"/>
              </w:rPr>
              <w:t>302 MEED</w:t>
            </w:r>
          </w:p>
          <w:p w14:paraId="282BF2C6" w14:textId="77777777" w:rsidR="00940572" w:rsidRDefault="00940572" w:rsidP="00CA3CB6"/>
          <w:p w14:paraId="390D6115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6F814A6E" wp14:editId="4E11448A">
                  <wp:extent cx="6432606" cy="3222625"/>
                  <wp:effectExtent l="0" t="0" r="6350" b="0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7409" cy="322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524396" w14:textId="77777777" w:rsidR="00940572" w:rsidRDefault="00940572" w:rsidP="00CA3CB6"/>
          <w:p w14:paraId="5BF7ACFA" w14:textId="77777777" w:rsidR="00940572" w:rsidRDefault="00940572" w:rsidP="00CA3CB6"/>
          <w:p w14:paraId="47B3EAB5" w14:textId="77777777" w:rsidR="00940572" w:rsidRDefault="00940572" w:rsidP="00CA3CB6">
            <w:r>
              <w:t xml:space="preserve">66) Enter Material </w:t>
            </w:r>
            <w:proofErr w:type="gramStart"/>
            <w:r>
              <w:t>Group :</w:t>
            </w:r>
            <w:proofErr w:type="gramEnd"/>
            <w:r>
              <w:t xml:space="preserve"> </w:t>
            </w:r>
            <w:r w:rsidRPr="00AF2DAB">
              <w:rPr>
                <w:highlight w:val="yellow"/>
              </w:rPr>
              <w:t>81000000</w:t>
            </w:r>
            <w:r>
              <w:t xml:space="preserve"> – Land Development</w:t>
            </w:r>
          </w:p>
          <w:p w14:paraId="5C3FED35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077F2F3D" wp14:editId="3543E71E">
                      <wp:simplePos x="0" y="0"/>
                      <wp:positionH relativeFrom="column">
                        <wp:posOffset>1936143</wp:posOffset>
                      </wp:positionH>
                      <wp:positionV relativeFrom="paragraph">
                        <wp:posOffset>22004</wp:posOffset>
                      </wp:positionV>
                      <wp:extent cx="3387255" cy="2282024"/>
                      <wp:effectExtent l="38100" t="38100" r="22860" b="23495"/>
                      <wp:wrapNone/>
                      <wp:docPr id="186" name="Straight Arrow Connector 1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387255" cy="228202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BE441C0" id="Straight Arrow Connector 186" o:spid="_x0000_s1026" type="#_x0000_t32" style="position:absolute;margin-left:152.45pt;margin-top:1.75pt;width:266.7pt;height:179.7pt;flip:x y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Similarly Enter Material </w:t>
            </w:r>
            <w:proofErr w:type="gramStart"/>
            <w:r>
              <w:t>Group :</w:t>
            </w:r>
            <w:proofErr w:type="gramEnd"/>
            <w:r>
              <w:t xml:space="preserve"> 81000000 to Civil Works</w:t>
            </w:r>
          </w:p>
          <w:p w14:paraId="1B7BE0B9" w14:textId="77777777" w:rsidR="00940572" w:rsidRDefault="00940572" w:rsidP="00CA3CB6"/>
          <w:p w14:paraId="7A68E435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090626F8" wp14:editId="4C11ACFE">
                  <wp:extent cx="6464411" cy="3222625"/>
                  <wp:effectExtent l="0" t="0" r="0" b="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9302" cy="3225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07BEA4" w14:textId="77777777" w:rsidR="00940572" w:rsidRDefault="00940572" w:rsidP="00CA3CB6"/>
          <w:p w14:paraId="08BBE5D7" w14:textId="77777777" w:rsidR="00940572" w:rsidRDefault="00940572" w:rsidP="00CA3CB6"/>
          <w:p w14:paraId="2B6D129F" w14:textId="77777777" w:rsidR="00940572" w:rsidRDefault="00940572" w:rsidP="00CA3CB6">
            <w:r>
              <w:t>67) Double Click on Administrative Approval (for Purchase Requisition)</w:t>
            </w:r>
          </w:p>
          <w:p w14:paraId="127019FF" w14:textId="77777777" w:rsidR="00940572" w:rsidRDefault="00940572" w:rsidP="00CA3CB6"/>
          <w:p w14:paraId="71A217B9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5D266F41" wp14:editId="2686E86E">
                      <wp:simplePos x="0" y="0"/>
                      <wp:positionH relativeFrom="column">
                        <wp:posOffset>1514723</wp:posOffset>
                      </wp:positionH>
                      <wp:positionV relativeFrom="paragraph">
                        <wp:posOffset>125896</wp:posOffset>
                      </wp:positionV>
                      <wp:extent cx="604300" cy="2266121"/>
                      <wp:effectExtent l="57150" t="38100" r="24765" b="20320"/>
                      <wp:wrapNone/>
                      <wp:docPr id="188" name="Straight Arrow Connector 1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604300" cy="226612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80C57D6" id="Straight Arrow Connector 188" o:spid="_x0000_s1026" type="#_x0000_t32" style="position:absolute;margin-left:119.25pt;margin-top:9.9pt;width:47.6pt;height:178.45pt;flip:x y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  <w:r>
              <w:t>Change User Status to ADMN – Administrative Approval</w:t>
            </w:r>
          </w:p>
          <w:p w14:paraId="727512B9" w14:textId="77777777" w:rsidR="00940572" w:rsidRDefault="00940572" w:rsidP="00CA3CB6"/>
          <w:p w14:paraId="105C24D8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208F994E" wp14:editId="3FF91AE8">
                  <wp:extent cx="6472362" cy="3222625"/>
                  <wp:effectExtent l="0" t="0" r="5080" b="0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5760" cy="322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FE19A8" w14:textId="77777777" w:rsidR="00940572" w:rsidRDefault="00940572" w:rsidP="00CA3CB6"/>
          <w:p w14:paraId="64D62BD0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5289FA64" wp14:editId="1257AC71">
                      <wp:simplePos x="0" y="0"/>
                      <wp:positionH relativeFrom="column">
                        <wp:posOffset>1459064</wp:posOffset>
                      </wp:positionH>
                      <wp:positionV relativeFrom="paragraph">
                        <wp:posOffset>141274</wp:posOffset>
                      </wp:positionV>
                      <wp:extent cx="620202" cy="2345634"/>
                      <wp:effectExtent l="57150" t="38100" r="27940" b="17145"/>
                      <wp:wrapNone/>
                      <wp:docPr id="190" name="Straight Arrow Connector 1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620202" cy="234563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4358689" id="Straight Arrow Connector 190" o:spid="_x0000_s1026" type="#_x0000_t32" style="position:absolute;margin-left:114.9pt;margin-top:11.1pt;width:48.85pt;height:184.7pt;flip:x y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  <w:r>
              <w:t>68) Double Click on Technical Sanctioned Received</w:t>
            </w:r>
          </w:p>
          <w:p w14:paraId="624BAEC0" w14:textId="77777777" w:rsidR="00940572" w:rsidRDefault="00940572" w:rsidP="00CA3CB6">
            <w:r>
              <w:t>Click on Exit</w:t>
            </w:r>
          </w:p>
          <w:p w14:paraId="0C7BF164" w14:textId="77777777" w:rsidR="00940572" w:rsidRDefault="00940572" w:rsidP="00CA3CB6"/>
          <w:p w14:paraId="09E8438D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487F23EC" wp14:editId="5091E967">
                  <wp:extent cx="5731510" cy="3222625"/>
                  <wp:effectExtent l="0" t="0" r="2540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22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7430DF" w14:textId="77777777" w:rsidR="00940572" w:rsidRDefault="00940572" w:rsidP="00CA3CB6"/>
          <w:p w14:paraId="3A839AC7" w14:textId="77777777" w:rsidR="00940572" w:rsidRDefault="00940572" w:rsidP="00CA3CB6"/>
          <w:p w14:paraId="2BFB0D4C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08B3F800" wp14:editId="7B3DDAD5">
                      <wp:simplePos x="0" y="0"/>
                      <wp:positionH relativeFrom="column">
                        <wp:posOffset>401541</wp:posOffset>
                      </wp:positionH>
                      <wp:positionV relativeFrom="paragraph">
                        <wp:posOffset>171035</wp:posOffset>
                      </wp:positionV>
                      <wp:extent cx="190555" cy="963764"/>
                      <wp:effectExtent l="0" t="38100" r="57150" b="27305"/>
                      <wp:wrapNone/>
                      <wp:docPr id="192" name="Straight Arrow Connector 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0555" cy="96376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BD3C5C" id="Straight Arrow Connector 192" o:spid="_x0000_s1026" type="#_x0000_t32" style="position:absolute;margin-left:31.6pt;margin-top:13.45pt;width:15pt;height:75.9pt;flip:y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" strokecolor="black [3040]">
                      <v:stroke endarrow="block"/>
                    </v:shape>
                  </w:pict>
                </mc:Fallback>
              </mc:AlternateContent>
            </w:r>
            <w:r>
              <w:t>69) Enter CJ30 – for Budget Allocation</w:t>
            </w:r>
          </w:p>
          <w:p w14:paraId="1D438763" w14:textId="77777777" w:rsidR="00940572" w:rsidRDefault="00940572" w:rsidP="00CA3CB6">
            <w:r>
              <w:t xml:space="preserve">                    Click on Enter</w:t>
            </w:r>
          </w:p>
          <w:p w14:paraId="42AD9BC9" w14:textId="77777777" w:rsidR="00940572" w:rsidRDefault="00940572" w:rsidP="00CA3CB6"/>
          <w:p w14:paraId="193E380D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0F011E7C" wp14:editId="38FB2D53">
                  <wp:extent cx="6456459" cy="3222625"/>
                  <wp:effectExtent l="0" t="0" r="1905" b="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8561" cy="3223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F90FE3" w14:textId="77777777" w:rsidR="00940572" w:rsidRDefault="00940572" w:rsidP="00CA3CB6"/>
          <w:p w14:paraId="27E31DAE" w14:textId="77777777" w:rsidR="00940572" w:rsidRDefault="00940572" w:rsidP="00CA3CB6"/>
          <w:p w14:paraId="4EF6681D" w14:textId="77777777" w:rsidR="00940572" w:rsidRDefault="00940572" w:rsidP="00CA3CB6">
            <w:r>
              <w:t>70) Click on Enter (on View of this Screen)</w:t>
            </w:r>
          </w:p>
          <w:p w14:paraId="037B5EB8" w14:textId="77777777" w:rsidR="00940572" w:rsidRDefault="00940572" w:rsidP="00CA3CB6"/>
          <w:p w14:paraId="2EED6893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17069E6C" wp14:editId="73F863D5">
                  <wp:extent cx="6440557" cy="3222625"/>
                  <wp:effectExtent l="0" t="0" r="0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4727" cy="3224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D19DED" w14:textId="77777777" w:rsidR="00940572" w:rsidRDefault="00940572" w:rsidP="00CA3CB6"/>
          <w:p w14:paraId="58A474B9" w14:textId="77777777" w:rsidR="00940572" w:rsidRDefault="00940572" w:rsidP="00CA3CB6"/>
          <w:p w14:paraId="3D91B488" w14:textId="77777777" w:rsidR="00940572" w:rsidRDefault="00940572" w:rsidP="00CA3CB6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1B1AD0FA" wp14:editId="6ECFBE31">
                      <wp:simplePos x="0" y="0"/>
                      <wp:positionH relativeFrom="column">
                        <wp:posOffset>107343</wp:posOffset>
                      </wp:positionH>
                      <wp:positionV relativeFrom="paragraph">
                        <wp:posOffset>155133</wp:posOffset>
                      </wp:positionV>
                      <wp:extent cx="333651" cy="2068996"/>
                      <wp:effectExtent l="0" t="38100" r="66675" b="26670"/>
                      <wp:wrapNone/>
                      <wp:docPr id="196" name="Straight Arrow Connector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33651" cy="206899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E3E0DF" id="Straight Arrow Connector 196" o:spid="_x0000_s1026" type="#_x0000_t32" style="position:absolute;margin-left:8.45pt;margin-top:12.2pt;width:26.25pt;height:162.9pt;flip:y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" strokecolor="black [3040]">
                      <v:stroke endarrow="block"/>
                    </v:shape>
                  </w:pict>
                </mc:Fallback>
              </mc:AlternateContent>
            </w:r>
            <w:r>
              <w:t>71) Select total Rows</w:t>
            </w:r>
          </w:p>
          <w:p w14:paraId="192111FA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32C0408F" wp14:editId="14797103">
                      <wp:simplePos x="0" y="0"/>
                      <wp:positionH relativeFrom="column">
                        <wp:posOffset>1498599</wp:posOffset>
                      </wp:positionH>
                      <wp:positionV relativeFrom="paragraph">
                        <wp:posOffset>132189</wp:posOffset>
                      </wp:positionV>
                      <wp:extent cx="45719" cy="1605998"/>
                      <wp:effectExtent l="76200" t="38100" r="50165" b="13335"/>
                      <wp:wrapNone/>
                      <wp:docPr id="197" name="Straight Arrow Connector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5719" cy="160599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B54F19" id="Straight Arrow Connector 197" o:spid="_x0000_s1026" type="#_x0000_t32" style="position:absolute;margin-left:118pt;margin-top:10.4pt;width:3.6pt;height:126.45pt;flip:x y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                             Right on Budget Column</w:t>
            </w:r>
          </w:p>
          <w:p w14:paraId="24BB62D6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11F1495F" wp14:editId="70988DB6">
                      <wp:simplePos x="0" y="0"/>
                      <wp:positionH relativeFrom="column">
                        <wp:posOffset>1975899</wp:posOffset>
                      </wp:positionH>
                      <wp:positionV relativeFrom="paragraph">
                        <wp:posOffset>146547</wp:posOffset>
                      </wp:positionV>
                      <wp:extent cx="262393" cy="1421461"/>
                      <wp:effectExtent l="0" t="38100" r="61595" b="26670"/>
                      <wp:wrapNone/>
                      <wp:docPr id="198" name="Straight Arrow Connector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2393" cy="142146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22BF275" id="Straight Arrow Connector 198" o:spid="_x0000_s1026" type="#_x0000_t32" style="position:absolute;margin-left:155.6pt;margin-top:11.55pt;width:20.65pt;height:111.95pt;flip:y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                                                       Select Copy View</w:t>
            </w:r>
          </w:p>
          <w:p w14:paraId="43CB7C5D" w14:textId="77777777" w:rsidR="00940572" w:rsidRDefault="00940572" w:rsidP="00CA3CB6"/>
          <w:p w14:paraId="706EE6B5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278174E8" wp14:editId="2C6EB070">
                  <wp:extent cx="6416703" cy="3222625"/>
                  <wp:effectExtent l="0" t="0" r="3175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1539" cy="3225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958F4F" w14:textId="77777777" w:rsidR="00940572" w:rsidRDefault="00940572" w:rsidP="00CA3CB6"/>
          <w:p w14:paraId="221995B3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2D738F75" wp14:editId="45533C04">
                      <wp:simplePos x="0" y="0"/>
                      <wp:positionH relativeFrom="column">
                        <wp:posOffset>974035</wp:posOffset>
                      </wp:positionH>
                      <wp:positionV relativeFrom="paragraph">
                        <wp:posOffset>146022</wp:posOffset>
                      </wp:positionV>
                      <wp:extent cx="747036" cy="1788436"/>
                      <wp:effectExtent l="38100" t="38100" r="34290" b="21590"/>
                      <wp:wrapNone/>
                      <wp:docPr id="200" name="Straight Arrow Connector 2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47036" cy="178843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D99AFD" id="Straight Arrow Connector 200" o:spid="_x0000_s1026" type="#_x0000_t32" style="position:absolute;margin-left:76.7pt;margin-top:11.5pt;width:58.8pt;height:140.8pt;flip:x 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" strokecolor="black [3040]">
                      <v:stroke endarrow="block"/>
                    </v:shape>
                  </w:pict>
                </mc:Fallback>
              </mc:AlternateContent>
            </w:r>
            <w:r>
              <w:t>72) Select 05 – Planned Total from the Menu and double click</w:t>
            </w:r>
          </w:p>
          <w:p w14:paraId="4A90BA3C" w14:textId="77777777" w:rsidR="00940572" w:rsidRDefault="00940572" w:rsidP="00CA3CB6">
            <w:r>
              <w:t>Click Enter</w:t>
            </w:r>
          </w:p>
          <w:p w14:paraId="2D457135" w14:textId="77777777" w:rsidR="00940572" w:rsidRDefault="00940572" w:rsidP="00CA3CB6"/>
          <w:p w14:paraId="5C14B6D3" w14:textId="77777777" w:rsidR="00940572" w:rsidRDefault="00940572" w:rsidP="00CA3CB6"/>
          <w:p w14:paraId="21B69BD0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25324E5B" wp14:editId="15F4B7ED">
                  <wp:extent cx="6488265" cy="3222625"/>
                  <wp:effectExtent l="0" t="0" r="8255" b="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2633" cy="322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844843" w14:textId="77777777" w:rsidR="00940572" w:rsidRDefault="00940572" w:rsidP="00CA3CB6"/>
          <w:p w14:paraId="0054DA76" w14:textId="77777777" w:rsidR="00940572" w:rsidRDefault="00940572" w:rsidP="00CA3CB6"/>
          <w:p w14:paraId="524D98D6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6840C1C8" wp14:editId="175708D3">
                      <wp:simplePos x="0" y="0"/>
                      <wp:positionH relativeFrom="column">
                        <wp:posOffset>771939</wp:posOffset>
                      </wp:positionH>
                      <wp:positionV relativeFrom="paragraph">
                        <wp:posOffset>171036</wp:posOffset>
                      </wp:positionV>
                      <wp:extent cx="178242" cy="2816418"/>
                      <wp:effectExtent l="76200" t="38100" r="31750" b="22225"/>
                      <wp:wrapNone/>
                      <wp:docPr id="202" name="Straight Arrow Connector 2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78242" cy="281641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F308CC" id="Straight Arrow Connector 202" o:spid="_x0000_s1026" type="#_x0000_t32" style="position:absolute;margin-left:60.8pt;margin-top:13.45pt;width:14.05pt;height:221.75pt;flip:x 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" strokecolor="black [3040]">
                      <v:stroke endarrow="block"/>
                    </v:shape>
                  </w:pict>
                </mc:Fallback>
              </mc:AlternateContent>
            </w:r>
            <w:r>
              <w:t>73) Select Add and [ _</w:t>
            </w:r>
            <w:proofErr w:type="gramStart"/>
            <w:r>
              <w:t>/ ]</w:t>
            </w:r>
            <w:proofErr w:type="gramEnd"/>
            <w:r>
              <w:t xml:space="preserve"> Continue</w:t>
            </w:r>
          </w:p>
          <w:p w14:paraId="05ED3DE3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00FA411A" wp14:editId="1BA029A3">
                      <wp:simplePos x="0" y="0"/>
                      <wp:positionH relativeFrom="column">
                        <wp:posOffset>1290429</wp:posOffset>
                      </wp:positionH>
                      <wp:positionV relativeFrom="paragraph">
                        <wp:posOffset>32660</wp:posOffset>
                      </wp:positionV>
                      <wp:extent cx="1679382" cy="3150373"/>
                      <wp:effectExtent l="38100" t="38100" r="35560" b="31115"/>
                      <wp:wrapNone/>
                      <wp:docPr id="203" name="Straight Arrow Connector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679382" cy="315037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9E2C6E" id="Straight Arrow Connector 203" o:spid="_x0000_s1026" type="#_x0000_t32" style="position:absolute;margin-left:101.6pt;margin-top:2.55pt;width:132.25pt;height:248.05pt;flip:x y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" strokecolor="#d71633 [3044]">
                      <v:stroke endarrow="block"/>
                    </v:shape>
                  </w:pict>
                </mc:Fallback>
              </mc:AlternateContent>
            </w:r>
          </w:p>
          <w:p w14:paraId="796BDDCA" w14:textId="77777777" w:rsidR="00940572" w:rsidRDefault="00940572" w:rsidP="00CA3CB6">
            <w:r>
              <w:t>Click on Save</w:t>
            </w:r>
          </w:p>
          <w:p w14:paraId="3A2894A8" w14:textId="77777777" w:rsidR="00940572" w:rsidRDefault="00940572" w:rsidP="00CA3CB6">
            <w:r>
              <w:t xml:space="preserve">                                                     Click on Exit</w:t>
            </w:r>
          </w:p>
          <w:p w14:paraId="41DBB7B0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6A6A059D" wp14:editId="0066549C">
                  <wp:extent cx="6408752" cy="3222625"/>
                  <wp:effectExtent l="0" t="0" r="0" b="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4990" cy="322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22BFCB" w14:textId="77777777" w:rsidR="00940572" w:rsidRDefault="00940572" w:rsidP="00CA3CB6"/>
          <w:p w14:paraId="412494F4" w14:textId="77777777" w:rsidR="00940572" w:rsidRDefault="00940572" w:rsidP="00CA3CB6"/>
          <w:p w14:paraId="3373360C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70C88424" wp14:editId="57823E02">
                      <wp:simplePos x="0" y="0"/>
                      <wp:positionH relativeFrom="column">
                        <wp:posOffset>441297</wp:posOffset>
                      </wp:positionH>
                      <wp:positionV relativeFrom="paragraph">
                        <wp:posOffset>149225</wp:posOffset>
                      </wp:positionV>
                      <wp:extent cx="87465" cy="834887"/>
                      <wp:effectExtent l="0" t="38100" r="65405" b="22860"/>
                      <wp:wrapNone/>
                      <wp:docPr id="205" name="Straight Arrow Connector 2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7465" cy="83488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9183278" id="Straight Arrow Connector 205" o:spid="_x0000_s1026" type="#_x0000_t32" style="position:absolute;margin-left:34.75pt;margin-top:11.75pt;width:6.9pt;height:65.75pt;flip:y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" strokecolor="black [3040]">
                      <v:stroke endarrow="block"/>
                    </v:shape>
                  </w:pict>
                </mc:Fallback>
              </mc:AlternateContent>
            </w:r>
            <w:r>
              <w:t>74) Enter CJ20N</w:t>
            </w:r>
          </w:p>
          <w:p w14:paraId="65ED494B" w14:textId="77777777" w:rsidR="00940572" w:rsidRDefault="00940572" w:rsidP="00CA3CB6">
            <w:r>
              <w:t xml:space="preserve">                                 Click on Enter</w:t>
            </w:r>
          </w:p>
          <w:p w14:paraId="5B21A167" w14:textId="77777777" w:rsidR="00940572" w:rsidRDefault="00940572" w:rsidP="00CA3CB6"/>
          <w:p w14:paraId="3439E07C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3A91AE5D" wp14:editId="01DB053F">
                  <wp:extent cx="6408420" cy="3222625"/>
                  <wp:effectExtent l="0" t="0" r="0" b="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0957" cy="3223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22311B" w14:textId="77777777" w:rsidR="00940572" w:rsidRDefault="00940572" w:rsidP="00CA3CB6"/>
          <w:p w14:paraId="71C29A08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4A650519" wp14:editId="2081674E">
                      <wp:simplePos x="0" y="0"/>
                      <wp:positionH relativeFrom="column">
                        <wp:posOffset>1147306</wp:posOffset>
                      </wp:positionH>
                      <wp:positionV relativeFrom="paragraph">
                        <wp:posOffset>155133</wp:posOffset>
                      </wp:positionV>
                      <wp:extent cx="248147" cy="1727090"/>
                      <wp:effectExtent l="38100" t="38100" r="19050" b="26035"/>
                      <wp:wrapNone/>
                      <wp:docPr id="207" name="Straight Arrow Connector 2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48147" cy="172709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0A93DD" id="Straight Arrow Connector 207" o:spid="_x0000_s1026" type="#_x0000_t32" style="position:absolute;margin-left:90.35pt;margin-top:12.2pt;width:19.55pt;height:136pt;flip:x y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" strokecolor="black [3040]">
                      <v:stroke endarrow="block"/>
                    </v:shape>
                  </w:pict>
                </mc:Fallback>
              </mc:AlternateContent>
            </w:r>
            <w:r>
              <w:t>75) Select Project Definition</w:t>
            </w:r>
          </w:p>
          <w:p w14:paraId="519C1676" w14:textId="77777777" w:rsidR="00940572" w:rsidRDefault="00940572" w:rsidP="00CA3CB6"/>
          <w:p w14:paraId="6C167E29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1F64CFF0" wp14:editId="7989F14B">
                      <wp:simplePos x="0" y="0"/>
                      <wp:positionH relativeFrom="column">
                        <wp:posOffset>2128465</wp:posOffset>
                      </wp:positionH>
                      <wp:positionV relativeFrom="paragraph">
                        <wp:posOffset>156043</wp:posOffset>
                      </wp:positionV>
                      <wp:extent cx="125730" cy="900154"/>
                      <wp:effectExtent l="38100" t="38100" r="26670" b="14605"/>
                      <wp:wrapNone/>
                      <wp:docPr id="208" name="Straight Arrow Connector 2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25730" cy="90015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4DD8B3" id="Straight Arrow Connector 208" o:spid="_x0000_s1026" type="#_x0000_t32" style="position:absolute;margin-left:167.6pt;margin-top:12.3pt;width:9.9pt;height:70.9pt;flip:x y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                                                    Go to More</w:t>
            </w:r>
          </w:p>
          <w:p w14:paraId="35F2EE2B" w14:textId="77777777" w:rsidR="00940572" w:rsidRDefault="00940572" w:rsidP="00CA3C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3BFAB28C" wp14:editId="1BA078B5">
                      <wp:simplePos x="0" y="0"/>
                      <wp:positionH relativeFrom="column">
                        <wp:posOffset>4542513</wp:posOffset>
                      </wp:positionH>
                      <wp:positionV relativeFrom="paragraph">
                        <wp:posOffset>128987</wp:posOffset>
                      </wp:positionV>
                      <wp:extent cx="112975" cy="1265914"/>
                      <wp:effectExtent l="38100" t="38100" r="20955" b="10795"/>
                      <wp:wrapNone/>
                      <wp:docPr id="212" name="Straight Arrow Connector 2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12975" cy="126591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227DE0" id="Straight Arrow Connector 212" o:spid="_x0000_s1026" type="#_x0000_t32" style="position:absolute;margin-left:357.7pt;margin-top:10.15pt;width:8.9pt;height:99.7pt;flip:x y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" strokecolor="black [3040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7643750B" wp14:editId="14EE172B">
                      <wp:simplePos x="0" y="0"/>
                      <wp:positionH relativeFrom="column">
                        <wp:posOffset>3653624</wp:posOffset>
                      </wp:positionH>
                      <wp:positionV relativeFrom="paragraph">
                        <wp:posOffset>168743</wp:posOffset>
                      </wp:positionV>
                      <wp:extent cx="357202" cy="1201779"/>
                      <wp:effectExtent l="0" t="38100" r="62230" b="17780"/>
                      <wp:wrapNone/>
                      <wp:docPr id="211" name="Straight Arrow Connector 2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57202" cy="120177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7B4B15" id="Straight Arrow Connector 211" o:spid="_x0000_s1026" type="#_x0000_t32" style="position:absolute;margin-left:287.7pt;margin-top:13.3pt;width:28.15pt;height:94.65pt;flip:y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" strokecolor="black [3040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0CFB7CF4" wp14:editId="26F55630">
                      <wp:simplePos x="0" y="0"/>
                      <wp:positionH relativeFrom="column">
                        <wp:posOffset>2476830</wp:posOffset>
                      </wp:positionH>
                      <wp:positionV relativeFrom="paragraph">
                        <wp:posOffset>128987</wp:posOffset>
                      </wp:positionV>
                      <wp:extent cx="524455" cy="979667"/>
                      <wp:effectExtent l="0" t="38100" r="47625" b="30480"/>
                      <wp:wrapNone/>
                      <wp:docPr id="209" name="Straight Arrow Connector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24455" cy="97966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B5EF73" id="Straight Arrow Connector 209" o:spid="_x0000_s1026" type="#_x0000_t32" style="position:absolute;margin-left:195.05pt;margin-top:10.15pt;width:41.3pt;height:77.15pt;flip:y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" strokecolor="black [3040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2CF83619" wp14:editId="49401B92">
                      <wp:simplePos x="0" y="0"/>
                      <wp:positionH relativeFrom="column">
                        <wp:posOffset>2476831</wp:posOffset>
                      </wp:positionH>
                      <wp:positionV relativeFrom="paragraph">
                        <wp:posOffset>168744</wp:posOffset>
                      </wp:positionV>
                      <wp:extent cx="993499" cy="1083034"/>
                      <wp:effectExtent l="0" t="38100" r="54610" b="22225"/>
                      <wp:wrapNone/>
                      <wp:docPr id="210" name="Straight Arrow Connector 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93499" cy="108303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52C83C" id="Straight Arrow Connector 210" o:spid="_x0000_s1026" type="#_x0000_t32" style="position:absolute;margin-left:195.05pt;margin-top:13.3pt;width:78.25pt;height:85.3pt;flip:y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" strokecolor="black [3040]">
                      <v:stroke endarrow="block"/>
                    </v:shape>
                  </w:pict>
                </mc:Fallback>
              </mc:AlternateContent>
            </w:r>
            <w:r>
              <w:t xml:space="preserve">                                                                              Select Project…. Edit… Status…. Release</w:t>
            </w:r>
          </w:p>
          <w:p w14:paraId="43A7CA74" w14:textId="77777777" w:rsidR="00940572" w:rsidRDefault="00940572" w:rsidP="00CA3CB6">
            <w:r>
              <w:t>Click on Intermediate Save</w:t>
            </w:r>
          </w:p>
          <w:p w14:paraId="170E8E06" w14:textId="77777777" w:rsidR="00940572" w:rsidRDefault="00940572" w:rsidP="00CA3CB6"/>
          <w:p w14:paraId="246B3367" w14:textId="77777777" w:rsidR="00940572" w:rsidRDefault="00940572" w:rsidP="00CA3CB6">
            <w:r>
              <w:rPr>
                <w:noProof/>
              </w:rPr>
              <w:drawing>
                <wp:inline distT="0" distB="0" distL="0" distR="0" wp14:anchorId="3B6E9C9C" wp14:editId="1D7AEE15">
                  <wp:extent cx="6440557" cy="3222625"/>
                  <wp:effectExtent l="0" t="0" r="0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3317" cy="3224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9FCB3D" w14:textId="77777777" w:rsidR="00940572" w:rsidRDefault="00940572" w:rsidP="00CA3CB6"/>
          <w:p w14:paraId="7044AE50" w14:textId="77777777" w:rsidR="00940572" w:rsidRDefault="00940572" w:rsidP="00CA3CB6"/>
          <w:p w14:paraId="15E01406" w14:textId="77777777" w:rsidR="00940572" w:rsidRDefault="00940572" w:rsidP="00CA3CB6">
            <w:r>
              <w:t>76) Click on Services (or) Materials</w:t>
            </w:r>
          </w:p>
          <w:p w14:paraId="506CDF74" w14:textId="77777777" w:rsidR="00940572" w:rsidRDefault="00940572" w:rsidP="00CA3CB6"/>
          <w:p w14:paraId="7BC54499" w14:textId="5F5F5B34" w:rsidR="00940572" w:rsidRPr="000A627B" w:rsidRDefault="00940572" w:rsidP="00CA3CB6">
            <w:pPr>
              <w:rPr>
                <w:b/>
                <w:bCs/>
              </w:rPr>
            </w:pPr>
            <w:r w:rsidRPr="000A627B">
              <w:rPr>
                <w:b/>
                <w:bCs/>
              </w:rPr>
              <w:t xml:space="preserve">Purchase Requisition Number </w:t>
            </w:r>
            <w:r w:rsidR="005B4BE5" w:rsidRPr="000A627B">
              <w:rPr>
                <w:b/>
                <w:bCs/>
              </w:rPr>
              <w:t>G</w:t>
            </w:r>
            <w:r w:rsidRPr="000A627B">
              <w:rPr>
                <w:b/>
                <w:bCs/>
              </w:rPr>
              <w:t>enerates</w:t>
            </w:r>
          </w:p>
          <w:p w14:paraId="59E58B28" w14:textId="77777777" w:rsidR="00940572" w:rsidRDefault="00940572" w:rsidP="00CA3CB6"/>
          <w:p w14:paraId="561854D2" w14:textId="77777777" w:rsidR="00940572" w:rsidRDefault="00940572" w:rsidP="00CA3CB6"/>
        </w:tc>
      </w:tr>
    </w:tbl>
    <w:p w14:paraId="4CF9392E" w14:textId="77777777" w:rsidR="00940572" w:rsidRDefault="00940572" w:rsidP="00940572">
      <w:pPr>
        <w:spacing w:after="0" w:line="240" w:lineRule="auto"/>
      </w:pPr>
    </w:p>
    <w:p w14:paraId="2EA86C32" w14:textId="6E617D29" w:rsidR="008767F0" w:rsidRDefault="008767F0">
      <w:pPr>
        <w:rPr>
          <w:rFonts w:ascii="Arial" w:hAnsi="Arial" w:cs="Arial"/>
        </w:rPr>
      </w:pPr>
    </w:p>
    <w:sectPr w:rsidR="008767F0" w:rsidSect="00AD3F62">
      <w:headerReference w:type="default" r:id="rId85"/>
      <w:footerReference w:type="default" r:id="rId86"/>
      <w:headerReference w:type="first" r:id="rId87"/>
      <w:footerReference w:type="first" r:id="rId88"/>
      <w:pgSz w:w="12240" w:h="15840" w:code="1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0DEA30" w14:textId="77777777" w:rsidR="00B960DD" w:rsidRDefault="00B960DD" w:rsidP="0058369F">
      <w:pPr>
        <w:spacing w:after="0" w:line="240" w:lineRule="auto"/>
      </w:pPr>
      <w:r>
        <w:separator/>
      </w:r>
    </w:p>
  </w:endnote>
  <w:endnote w:type="continuationSeparator" w:id="0">
    <w:p w14:paraId="693A53C4" w14:textId="77777777" w:rsidR="00B960DD" w:rsidRDefault="00B960DD" w:rsidP="005836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old">
    <w:altName w:val="Arial"/>
    <w:panose1 w:val="020B0704020202020204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23696667"/>
      <w:docPartObj>
        <w:docPartGallery w:val="Page Numbers (Bottom of Page)"/>
        <w:docPartUnique/>
      </w:docPartObj>
    </w:sdtPr>
    <w:sdtContent>
      <w:p w14:paraId="4448F3C0" w14:textId="77777777" w:rsidR="00815BBD" w:rsidRDefault="00962C58">
        <w:pPr>
          <w:pStyle w:val="Footer"/>
          <w:jc w:val="right"/>
        </w:pPr>
        <w:r w:rsidRPr="00B72BC9">
          <w:rPr>
            <w:rFonts w:ascii="Arial" w:hAnsi="Arial" w:cs="Arial"/>
            <w:sz w:val="20"/>
            <w:szCs w:val="20"/>
          </w:rPr>
          <w:fldChar w:fldCharType="begin"/>
        </w:r>
        <w:r w:rsidR="00CF2DFE" w:rsidRPr="00B72BC9">
          <w:rPr>
            <w:rFonts w:ascii="Arial" w:hAnsi="Arial" w:cs="Arial"/>
            <w:sz w:val="20"/>
            <w:szCs w:val="20"/>
          </w:rPr>
          <w:instrText xml:space="preserve"> PAGE   \* MERGEFORMAT </w:instrText>
        </w:r>
        <w:r w:rsidRPr="00B72BC9">
          <w:rPr>
            <w:rFonts w:ascii="Arial" w:hAnsi="Arial" w:cs="Arial"/>
            <w:sz w:val="20"/>
            <w:szCs w:val="20"/>
          </w:rPr>
          <w:fldChar w:fldCharType="separate"/>
        </w:r>
        <w:r w:rsidR="0040742A">
          <w:rPr>
            <w:rFonts w:ascii="Arial" w:hAnsi="Arial" w:cs="Arial"/>
            <w:noProof/>
            <w:sz w:val="20"/>
            <w:szCs w:val="20"/>
          </w:rPr>
          <w:t>13</w:t>
        </w:r>
        <w:r w:rsidRPr="00B72BC9">
          <w:rPr>
            <w:rFonts w:ascii="Arial" w:hAnsi="Arial" w:cs="Arial"/>
            <w:sz w:val="20"/>
            <w:szCs w:val="20"/>
          </w:rPr>
          <w:fldChar w:fldCharType="end"/>
        </w:r>
      </w:p>
    </w:sdtContent>
  </w:sdt>
  <w:p w14:paraId="3DBBF14E" w14:textId="3C67F491" w:rsidR="00763749" w:rsidRDefault="00AF0177">
    <w:pPr>
      <w:pStyle w:val="Footer"/>
    </w:pPr>
    <w:r>
      <w:rPr>
        <w:rFonts w:ascii="Arial" w:hAnsi="Arial" w:cs="Arial"/>
        <w:color w:val="6D6E71" w:themeColor="text2"/>
        <w:sz w:val="16"/>
        <w:szCs w:val="16"/>
      </w:rPr>
      <w:t>Copyright © 202</w:t>
    </w:r>
    <w:r w:rsidR="00942348">
      <w:rPr>
        <w:rFonts w:ascii="Arial" w:hAnsi="Arial" w:cs="Arial"/>
        <w:color w:val="6D6E71" w:themeColor="text2"/>
        <w:sz w:val="16"/>
        <w:szCs w:val="16"/>
      </w:rPr>
      <w:t>2</w:t>
    </w:r>
    <w:r w:rsidR="001A1941">
      <w:rPr>
        <w:rFonts w:ascii="Arial" w:hAnsi="Arial" w:cs="Arial"/>
        <w:color w:val="6D6E71" w:themeColor="text2"/>
        <w:sz w:val="16"/>
        <w:szCs w:val="16"/>
      </w:rPr>
      <w:t>, Tech Mahindra. All rights reserved.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BA9EBF" w14:textId="6C9C6957" w:rsidR="00AD3F62" w:rsidRPr="00B72BC9" w:rsidRDefault="007342DB" w:rsidP="002E5B9E">
    <w:pPr>
      <w:pStyle w:val="Footer"/>
      <w:rPr>
        <w:rFonts w:ascii="Arial" w:hAnsi="Arial" w:cs="Arial"/>
        <w:color w:val="6D6E71" w:themeColor="text2"/>
        <w:sz w:val="20"/>
        <w:szCs w:val="20"/>
      </w:rPr>
    </w:pPr>
    <w:r>
      <w:rPr>
        <w:rFonts w:ascii="Arial" w:hAnsi="Arial" w:cs="Arial"/>
        <w:color w:val="6D6E71" w:themeColor="text2"/>
        <w:sz w:val="16"/>
        <w:szCs w:val="16"/>
      </w:rPr>
      <w:t>Copyright © 20</w:t>
    </w:r>
    <w:r w:rsidR="00B32284">
      <w:rPr>
        <w:rFonts w:ascii="Arial" w:hAnsi="Arial" w:cs="Arial"/>
        <w:color w:val="6D6E71" w:themeColor="text2"/>
        <w:sz w:val="16"/>
        <w:szCs w:val="16"/>
      </w:rPr>
      <w:t>22</w:t>
    </w:r>
    <w:r>
      <w:rPr>
        <w:rFonts w:ascii="Arial" w:hAnsi="Arial" w:cs="Arial"/>
        <w:color w:val="6D6E71" w:themeColor="text2"/>
        <w:sz w:val="16"/>
        <w:szCs w:val="16"/>
      </w:rPr>
      <w:t xml:space="preserve">, </w:t>
    </w:r>
    <w:r w:rsidR="00DF1B9C">
      <w:rPr>
        <w:rFonts w:ascii="Arial" w:hAnsi="Arial" w:cs="Arial"/>
        <w:color w:val="6D6E71" w:themeColor="text2"/>
        <w:sz w:val="16"/>
        <w:szCs w:val="16"/>
      </w:rPr>
      <w:t>Tech Mahindra</w:t>
    </w:r>
    <w:r>
      <w:rPr>
        <w:rFonts w:ascii="Arial" w:hAnsi="Arial" w:cs="Arial"/>
        <w:color w:val="6D6E71" w:themeColor="text2"/>
        <w:sz w:val="16"/>
        <w:szCs w:val="16"/>
      </w:rPr>
      <w:t>. All rights reserved.</w:t>
    </w:r>
    <w:r w:rsidR="002E5B9E" w:rsidRPr="00B72BC9">
      <w:rPr>
        <w:rFonts w:ascii="Arial" w:hAnsi="Arial" w:cs="Arial"/>
        <w:color w:val="6D6E71" w:themeColor="text2"/>
      </w:rPr>
      <w:ptab w:relativeTo="margin" w:alignment="right" w:leader="none"/>
    </w:r>
    <w:sdt>
      <w:sdtPr>
        <w:rPr>
          <w:rFonts w:ascii="Arial" w:hAnsi="Arial" w:cs="Arial"/>
        </w:rPr>
        <w:id w:val="619126367"/>
        <w:docPartObj>
          <w:docPartGallery w:val="Page Numbers (Bottom of Page)"/>
          <w:docPartUnique/>
        </w:docPartObj>
      </w:sdtPr>
      <w:sdtEndPr>
        <w:rPr>
          <w:sz w:val="20"/>
          <w:szCs w:val="20"/>
        </w:rPr>
      </w:sdtEndPr>
      <w:sdtContent>
        <w:r w:rsidR="00962C58" w:rsidRPr="00B72BC9">
          <w:rPr>
            <w:rFonts w:ascii="Arial" w:hAnsi="Arial" w:cs="Arial"/>
            <w:sz w:val="20"/>
            <w:szCs w:val="20"/>
          </w:rPr>
          <w:fldChar w:fldCharType="begin"/>
        </w:r>
        <w:r w:rsidR="00CF2DFE" w:rsidRPr="00B72BC9">
          <w:rPr>
            <w:rFonts w:ascii="Arial" w:hAnsi="Arial" w:cs="Arial"/>
            <w:sz w:val="20"/>
            <w:szCs w:val="20"/>
          </w:rPr>
          <w:instrText xml:space="preserve"> PAGE   \* MERGEFORMAT </w:instrText>
        </w:r>
        <w:r w:rsidR="00962C58" w:rsidRPr="00B72BC9">
          <w:rPr>
            <w:rFonts w:ascii="Arial" w:hAnsi="Arial" w:cs="Arial"/>
            <w:sz w:val="20"/>
            <w:szCs w:val="20"/>
          </w:rPr>
          <w:fldChar w:fldCharType="separate"/>
        </w:r>
        <w:r w:rsidR="0040742A">
          <w:rPr>
            <w:rFonts w:ascii="Arial" w:hAnsi="Arial" w:cs="Arial"/>
            <w:noProof/>
            <w:sz w:val="20"/>
            <w:szCs w:val="20"/>
          </w:rPr>
          <w:t>1</w:t>
        </w:r>
        <w:r w:rsidR="00962C58" w:rsidRPr="00B72BC9">
          <w:rPr>
            <w:rFonts w:ascii="Arial" w:hAnsi="Arial" w:cs="Arial"/>
            <w:sz w:val="20"/>
            <w:szCs w:val="20"/>
          </w:rPr>
          <w:fldChar w:fldCharType="end"/>
        </w:r>
      </w:sdtContent>
    </w:sdt>
    <w:r w:rsidR="002128C3" w:rsidRPr="00B72BC9">
      <w:rPr>
        <w:rFonts w:ascii="Arial" w:hAnsi="Arial" w:cs="Arial"/>
        <w:sz w:val="20"/>
        <w:szCs w:val="20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793EC3" w14:textId="77777777" w:rsidR="00B960DD" w:rsidRDefault="00B960DD" w:rsidP="0058369F">
      <w:pPr>
        <w:spacing w:after="0" w:line="240" w:lineRule="auto"/>
      </w:pPr>
      <w:r>
        <w:separator/>
      </w:r>
    </w:p>
  </w:footnote>
  <w:footnote w:type="continuationSeparator" w:id="0">
    <w:p w14:paraId="7597D976" w14:textId="77777777" w:rsidR="00B960DD" w:rsidRDefault="00B960DD" w:rsidP="0058369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7DCB81" w14:textId="4F2811E5" w:rsidR="00763749" w:rsidRDefault="00EE068E" w:rsidP="00AF27C0">
    <w:r>
      <w:rPr>
        <w:noProof/>
      </w:rPr>
      <w:drawing>
        <wp:anchor distT="0" distB="0" distL="114300" distR="114300" simplePos="0" relativeHeight="251668480" behindDoc="0" locked="0" layoutInCell="1" allowOverlap="1" wp14:anchorId="4995BF98" wp14:editId="39A5E1AB">
          <wp:simplePos x="0" y="0"/>
          <wp:positionH relativeFrom="page">
            <wp:align>left</wp:align>
          </wp:positionH>
          <wp:positionV relativeFrom="topMargin">
            <wp:posOffset>452120</wp:posOffset>
          </wp:positionV>
          <wp:extent cx="1190625" cy="456565"/>
          <wp:effectExtent l="0" t="0" r="9525" b="635"/>
          <wp:wrapSquare wrapText="bothSides"/>
          <wp:docPr id="6" name="Graphic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0625" cy="4565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4505D">
      <w:rPr>
        <w:noProof/>
      </w:rPr>
      <w:drawing>
        <wp:anchor distT="0" distB="0" distL="114300" distR="114300" simplePos="0" relativeHeight="251667456" behindDoc="1" locked="0" layoutInCell="1" allowOverlap="1" wp14:anchorId="4EC448CC" wp14:editId="5B241C56">
          <wp:simplePos x="0" y="0"/>
          <wp:positionH relativeFrom="column">
            <wp:posOffset>4900354</wp:posOffset>
          </wp:positionH>
          <wp:positionV relativeFrom="paragraph">
            <wp:posOffset>-57150</wp:posOffset>
          </wp:positionV>
          <wp:extent cx="1534928" cy="425303"/>
          <wp:effectExtent l="0" t="0" r="0" b="0"/>
          <wp:wrapNone/>
          <wp:docPr id="10" name="Picture 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6"/>
                  <pic:cNvPicPr>
                    <a:picLocks noChangeAspect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gray">
                  <a:xfrm>
                    <a:off x="0" y="0"/>
                    <a:ext cx="1534928" cy="42530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 w:rsidR="00763749">
      <w:rPr>
        <w:noProof/>
      </w:rP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983ACD" w14:textId="0793A792" w:rsidR="00AD3F62" w:rsidRDefault="0034505D">
    <w:pPr>
      <w:pStyle w:val="Header"/>
    </w:pPr>
    <w:r>
      <w:rPr>
        <w:noProof/>
      </w:rPr>
      <w:drawing>
        <wp:anchor distT="0" distB="0" distL="114300" distR="114300" simplePos="0" relativeHeight="251665408" behindDoc="1" locked="0" layoutInCell="1" allowOverlap="1" wp14:anchorId="68814CF2" wp14:editId="0AC26B34">
          <wp:simplePos x="0" y="0"/>
          <wp:positionH relativeFrom="column">
            <wp:posOffset>4973511</wp:posOffset>
          </wp:positionH>
          <wp:positionV relativeFrom="paragraph">
            <wp:posOffset>-142875</wp:posOffset>
          </wp:positionV>
          <wp:extent cx="1454403" cy="402991"/>
          <wp:effectExtent l="0" t="0" r="0" b="0"/>
          <wp:wrapNone/>
          <wp:docPr id="9" name="Picture 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gray">
                  <a:xfrm>
                    <a:off x="0" y="0"/>
                    <a:ext cx="1454403" cy="40299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0244B8"/>
    <w:multiLevelType w:val="hybridMultilevel"/>
    <w:tmpl w:val="296454BC"/>
    <w:lvl w:ilvl="0" w:tplc="C01A3B5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31837" w:themeColor="background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3A5098"/>
    <w:multiLevelType w:val="hybridMultilevel"/>
    <w:tmpl w:val="2614453C"/>
    <w:lvl w:ilvl="0" w:tplc="88828A8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DB87534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FF2782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472B12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876D71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FA212B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378AFA4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ACAF588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67CAF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554DE1"/>
    <w:multiLevelType w:val="hybridMultilevel"/>
    <w:tmpl w:val="F746E5E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0A70CC"/>
    <w:multiLevelType w:val="hybridMultilevel"/>
    <w:tmpl w:val="249CEC60"/>
    <w:lvl w:ilvl="0" w:tplc="821CC99A">
      <w:start w:val="1"/>
      <w:numFmt w:val="bullet"/>
      <w:lvlText w:val=""/>
      <w:lvlJc w:val="left"/>
      <w:pPr>
        <w:ind w:left="360" w:hanging="360"/>
      </w:pPr>
      <w:rPr>
        <w:rFonts w:ascii="Wingdings 3" w:hAnsi="Wingdings 3" w:hint="default"/>
      </w:rPr>
    </w:lvl>
    <w:lvl w:ilvl="1" w:tplc="3F76F53A">
      <w:start w:val="1"/>
      <w:numFmt w:val="bullet"/>
      <w:lvlText w:val="−"/>
      <w:lvlJc w:val="left"/>
      <w:pPr>
        <w:ind w:left="1440" w:hanging="360"/>
      </w:pPr>
      <w:rPr>
        <w:rFonts w:ascii="Calibri" w:hAnsi="Calibri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826690">
      <w:start w:val="1"/>
      <w:numFmt w:val="bullet"/>
      <w:lvlText w:val="»"/>
      <w:lvlJc w:val="left"/>
      <w:pPr>
        <w:ind w:left="2880" w:hanging="360"/>
      </w:pPr>
      <w:rPr>
        <w:rFonts w:ascii="Calibri" w:hAnsi="Calibri" w:hint="default"/>
      </w:rPr>
    </w:lvl>
    <w:lvl w:ilvl="4" w:tplc="0409000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EA6EB6"/>
    <w:multiLevelType w:val="hybridMultilevel"/>
    <w:tmpl w:val="F596174A"/>
    <w:lvl w:ilvl="0" w:tplc="D6FE8D1E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F96400D"/>
    <w:multiLevelType w:val="hybridMultilevel"/>
    <w:tmpl w:val="C854C3CA"/>
    <w:lvl w:ilvl="0" w:tplc="D1040A4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6D6E71" w:themeColor="text2"/>
        <w:sz w:val="18"/>
      </w:rPr>
    </w:lvl>
    <w:lvl w:ilvl="1" w:tplc="1830590C">
      <w:start w:val="1"/>
      <w:numFmt w:val="bullet"/>
      <w:lvlText w:val="–"/>
      <w:lvlJc w:val="left"/>
      <w:pPr>
        <w:ind w:left="1440" w:hanging="360"/>
      </w:pPr>
      <w:rPr>
        <w:rFonts w:ascii="Arial" w:hAnsi="Arial" w:hint="default"/>
        <w:color w:val="6D6E71" w:themeColor="text2"/>
      </w:rPr>
    </w:lvl>
    <w:lvl w:ilvl="2" w:tplc="D1040A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  <w:color w:val="6D6E71" w:themeColor="text2"/>
        <w:sz w:val="18"/>
      </w:rPr>
    </w:lvl>
    <w:lvl w:ilvl="3" w:tplc="1830590C">
      <w:start w:val="1"/>
      <w:numFmt w:val="bullet"/>
      <w:lvlText w:val="–"/>
      <w:lvlJc w:val="left"/>
      <w:pPr>
        <w:ind w:left="2880" w:hanging="360"/>
      </w:pPr>
      <w:rPr>
        <w:rFonts w:ascii="Arial" w:hAnsi="Arial" w:hint="default"/>
        <w:color w:val="6D6E71" w:themeColor="text2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E8230E"/>
    <w:multiLevelType w:val="hybridMultilevel"/>
    <w:tmpl w:val="12885E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C803349"/>
    <w:multiLevelType w:val="hybridMultilevel"/>
    <w:tmpl w:val="5878546A"/>
    <w:lvl w:ilvl="0" w:tplc="821CC99A">
      <w:start w:val="1"/>
      <w:numFmt w:val="bullet"/>
      <w:lvlText w:val=""/>
      <w:lvlJc w:val="left"/>
      <w:pPr>
        <w:ind w:left="360" w:hanging="360"/>
      </w:pPr>
      <w:rPr>
        <w:rFonts w:ascii="Wingdings 3" w:hAnsi="Wingdings 3" w:hint="default"/>
      </w:rPr>
    </w:lvl>
    <w:lvl w:ilvl="1" w:tplc="3F76F53A">
      <w:start w:val="1"/>
      <w:numFmt w:val="bullet"/>
      <w:lvlText w:val="−"/>
      <w:lvlJc w:val="left"/>
      <w:pPr>
        <w:ind w:left="1440" w:hanging="360"/>
      </w:pPr>
      <w:rPr>
        <w:rFonts w:ascii="Calibri" w:hAnsi="Calibri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76F53A">
      <w:start w:val="1"/>
      <w:numFmt w:val="bullet"/>
      <w:lvlText w:val="−"/>
      <w:lvlJc w:val="left"/>
      <w:pPr>
        <w:ind w:left="2880" w:hanging="360"/>
      </w:pPr>
      <w:rPr>
        <w:rFonts w:ascii="Calibri" w:hAnsi="Calibri" w:hint="default"/>
      </w:rPr>
    </w:lvl>
    <w:lvl w:ilvl="4" w:tplc="0409000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BC87A4B"/>
    <w:multiLevelType w:val="hybridMultilevel"/>
    <w:tmpl w:val="E0047B7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8B43768"/>
    <w:multiLevelType w:val="hybridMultilevel"/>
    <w:tmpl w:val="86500DE8"/>
    <w:lvl w:ilvl="0" w:tplc="D6FE8D1E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D303241"/>
    <w:multiLevelType w:val="hybridMultilevel"/>
    <w:tmpl w:val="5E101928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3F76F53A">
      <w:start w:val="1"/>
      <w:numFmt w:val="bullet"/>
      <w:lvlText w:val="−"/>
      <w:lvlJc w:val="left"/>
      <w:pPr>
        <w:ind w:left="1440" w:hanging="360"/>
      </w:pPr>
      <w:rPr>
        <w:rFonts w:ascii="Calibri" w:hAnsi="Calibri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826690">
      <w:start w:val="1"/>
      <w:numFmt w:val="bullet"/>
      <w:lvlText w:val="»"/>
      <w:lvlJc w:val="left"/>
      <w:pPr>
        <w:ind w:left="2880" w:hanging="360"/>
      </w:pPr>
      <w:rPr>
        <w:rFonts w:ascii="Calibri" w:hAnsi="Calibri" w:hint="default"/>
      </w:rPr>
    </w:lvl>
    <w:lvl w:ilvl="4" w:tplc="0409000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DD8771C"/>
    <w:multiLevelType w:val="hybridMultilevel"/>
    <w:tmpl w:val="6C9619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E9C838A6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  <w:color w:val="E31837" w:themeColor="background2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61D2936"/>
    <w:multiLevelType w:val="hybridMultilevel"/>
    <w:tmpl w:val="7E5AA5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6F76C67"/>
    <w:multiLevelType w:val="multilevel"/>
    <w:tmpl w:val="8BAE35EA"/>
    <w:lvl w:ilvl="0">
      <w:start w:val="1"/>
      <w:numFmt w:val="decimal"/>
      <w:pStyle w:val="Heading1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-4104" w:hanging="576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ind w:left="-3420" w:hanging="72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ind w:left="-3816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ind w:left="-3672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ind w:left="-3528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ind w:left="-3384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ind w:left="-32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-3096" w:hanging="1584"/>
      </w:pPr>
      <w:rPr>
        <w:rFonts w:hint="default"/>
      </w:rPr>
    </w:lvl>
  </w:abstractNum>
  <w:abstractNum w:abstractNumId="14" w15:restartNumberingAfterBreak="0">
    <w:nsid w:val="6BEB6D05"/>
    <w:multiLevelType w:val="hybridMultilevel"/>
    <w:tmpl w:val="6726BB5C"/>
    <w:lvl w:ilvl="0" w:tplc="3BAEF7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A2AFA12">
      <w:start w:val="1675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F465E32">
      <w:start w:val="1675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2C404C2">
      <w:start w:val="1675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AA429E8">
      <w:start w:val="1675"/>
      <w:numFmt w:val="bullet"/>
      <w:lvlText w:val="»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E0CAAE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8661E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AEA7B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82E34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7DE17164"/>
    <w:multiLevelType w:val="hybridMultilevel"/>
    <w:tmpl w:val="D7F21DE6"/>
    <w:lvl w:ilvl="0" w:tplc="5C60596A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C40A9C6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9FE46FA">
      <w:start w:val="1205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59E7180">
      <w:start w:val="1205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D5A7AB0">
      <w:start w:val="1205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7CAB4E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45EF31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00E2BD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C02DB4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221598259">
    <w:abstractNumId w:val="5"/>
  </w:num>
  <w:num w:numId="2" w16cid:durableId="2044867813">
    <w:abstractNumId w:val="4"/>
  </w:num>
  <w:num w:numId="3" w16cid:durableId="201676993">
    <w:abstractNumId w:val="9"/>
  </w:num>
  <w:num w:numId="4" w16cid:durableId="978194375">
    <w:abstractNumId w:val="1"/>
  </w:num>
  <w:num w:numId="5" w16cid:durableId="279920628">
    <w:abstractNumId w:val="13"/>
  </w:num>
  <w:num w:numId="6" w16cid:durableId="72765039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154369512">
    <w:abstractNumId w:val="12"/>
  </w:num>
  <w:num w:numId="8" w16cid:durableId="575165252">
    <w:abstractNumId w:val="8"/>
  </w:num>
  <w:num w:numId="9" w16cid:durableId="514416293">
    <w:abstractNumId w:val="14"/>
  </w:num>
  <w:num w:numId="10" w16cid:durableId="728193765">
    <w:abstractNumId w:val="3"/>
  </w:num>
  <w:num w:numId="11" w16cid:durableId="142738249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25613210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43406172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880194146">
    <w:abstractNumId w:val="10"/>
  </w:num>
  <w:num w:numId="15" w16cid:durableId="2111853803">
    <w:abstractNumId w:val="7"/>
  </w:num>
  <w:num w:numId="16" w16cid:durableId="435946000">
    <w:abstractNumId w:val="6"/>
  </w:num>
  <w:num w:numId="17" w16cid:durableId="1549143984">
    <w:abstractNumId w:val="2"/>
  </w:num>
  <w:num w:numId="18" w16cid:durableId="22755143">
    <w:abstractNumId w:val="15"/>
  </w:num>
  <w:num w:numId="19" w16cid:durableId="2143188113">
    <w:abstractNumId w:val="0"/>
  </w:num>
  <w:num w:numId="20" w16cid:durableId="145610054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drawingGridHorizontalSpacing w:val="110"/>
  <w:displayHorizontalDrawingGridEvery w:val="2"/>
  <w:characterSpacingControl w:val="doNotCompress"/>
  <w:hdrShapeDefaults>
    <o:shapedefaults v:ext="edit" spidmax="2050" fillcolor="white" strokecolor="none [3215]">
      <v:fill color="white"/>
      <v:stroke color="none [3215]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4775"/>
    <w:rsid w:val="000057D9"/>
    <w:rsid w:val="000229A6"/>
    <w:rsid w:val="0003019B"/>
    <w:rsid w:val="00045428"/>
    <w:rsid w:val="00063F11"/>
    <w:rsid w:val="00067068"/>
    <w:rsid w:val="00081AFE"/>
    <w:rsid w:val="000A095D"/>
    <w:rsid w:val="000A2C12"/>
    <w:rsid w:val="000A627B"/>
    <w:rsid w:val="000A6A7B"/>
    <w:rsid w:val="000B03B8"/>
    <w:rsid w:val="000B0FC3"/>
    <w:rsid w:val="000D7DBF"/>
    <w:rsid w:val="000E5883"/>
    <w:rsid w:val="001013A8"/>
    <w:rsid w:val="00105B18"/>
    <w:rsid w:val="001116AE"/>
    <w:rsid w:val="00131898"/>
    <w:rsid w:val="00153C51"/>
    <w:rsid w:val="001553C8"/>
    <w:rsid w:val="0016393D"/>
    <w:rsid w:val="00174E66"/>
    <w:rsid w:val="001768B6"/>
    <w:rsid w:val="00182D19"/>
    <w:rsid w:val="00183294"/>
    <w:rsid w:val="001A1941"/>
    <w:rsid w:val="001A4310"/>
    <w:rsid w:val="001A6E7E"/>
    <w:rsid w:val="001B1B10"/>
    <w:rsid w:val="001C7D43"/>
    <w:rsid w:val="001F23AA"/>
    <w:rsid w:val="002128C3"/>
    <w:rsid w:val="00253084"/>
    <w:rsid w:val="00254E30"/>
    <w:rsid w:val="00265745"/>
    <w:rsid w:val="0027073B"/>
    <w:rsid w:val="0027489B"/>
    <w:rsid w:val="00286A6A"/>
    <w:rsid w:val="002A2CE4"/>
    <w:rsid w:val="002B5369"/>
    <w:rsid w:val="002D0CC6"/>
    <w:rsid w:val="002E5B9E"/>
    <w:rsid w:val="00307816"/>
    <w:rsid w:val="0031045B"/>
    <w:rsid w:val="003224D5"/>
    <w:rsid w:val="00324F28"/>
    <w:rsid w:val="0034505D"/>
    <w:rsid w:val="0036237C"/>
    <w:rsid w:val="00364042"/>
    <w:rsid w:val="003706DF"/>
    <w:rsid w:val="003862A1"/>
    <w:rsid w:val="00386915"/>
    <w:rsid w:val="003A0180"/>
    <w:rsid w:val="003A2DF4"/>
    <w:rsid w:val="003C37D0"/>
    <w:rsid w:val="003D068B"/>
    <w:rsid w:val="003D291E"/>
    <w:rsid w:val="003D6AA0"/>
    <w:rsid w:val="003D7FEE"/>
    <w:rsid w:val="003E2586"/>
    <w:rsid w:val="0040742A"/>
    <w:rsid w:val="0044083D"/>
    <w:rsid w:val="00441E86"/>
    <w:rsid w:val="0044772F"/>
    <w:rsid w:val="0045145B"/>
    <w:rsid w:val="004627B4"/>
    <w:rsid w:val="0047599C"/>
    <w:rsid w:val="00482990"/>
    <w:rsid w:val="004902BD"/>
    <w:rsid w:val="004963BC"/>
    <w:rsid w:val="004A0377"/>
    <w:rsid w:val="004B7891"/>
    <w:rsid w:val="004B7E3A"/>
    <w:rsid w:val="004C68A7"/>
    <w:rsid w:val="004D3AEC"/>
    <w:rsid w:val="004D48E8"/>
    <w:rsid w:val="004F0BE0"/>
    <w:rsid w:val="0051448E"/>
    <w:rsid w:val="0054709E"/>
    <w:rsid w:val="00551A02"/>
    <w:rsid w:val="00562CFE"/>
    <w:rsid w:val="0057773D"/>
    <w:rsid w:val="0058369F"/>
    <w:rsid w:val="005B4BE5"/>
    <w:rsid w:val="005B6D3B"/>
    <w:rsid w:val="005C10D5"/>
    <w:rsid w:val="005D5CA2"/>
    <w:rsid w:val="005E5DE2"/>
    <w:rsid w:val="00607780"/>
    <w:rsid w:val="00643AD9"/>
    <w:rsid w:val="006767B6"/>
    <w:rsid w:val="00676D7F"/>
    <w:rsid w:val="006B6F4E"/>
    <w:rsid w:val="006C0A34"/>
    <w:rsid w:val="006D242E"/>
    <w:rsid w:val="006D39A3"/>
    <w:rsid w:val="006D560A"/>
    <w:rsid w:val="0070492F"/>
    <w:rsid w:val="00722193"/>
    <w:rsid w:val="00722685"/>
    <w:rsid w:val="0072657A"/>
    <w:rsid w:val="00730DAF"/>
    <w:rsid w:val="007342DB"/>
    <w:rsid w:val="00734626"/>
    <w:rsid w:val="00744882"/>
    <w:rsid w:val="00747DE2"/>
    <w:rsid w:val="00763749"/>
    <w:rsid w:val="00764672"/>
    <w:rsid w:val="00781B4B"/>
    <w:rsid w:val="0078259A"/>
    <w:rsid w:val="00782A35"/>
    <w:rsid w:val="00783D66"/>
    <w:rsid w:val="00787F5A"/>
    <w:rsid w:val="007924F9"/>
    <w:rsid w:val="007A1F52"/>
    <w:rsid w:val="007D10B3"/>
    <w:rsid w:val="007F479A"/>
    <w:rsid w:val="007F5CDE"/>
    <w:rsid w:val="00815BBD"/>
    <w:rsid w:val="00823EF8"/>
    <w:rsid w:val="00823F3E"/>
    <w:rsid w:val="0084386B"/>
    <w:rsid w:val="008507D9"/>
    <w:rsid w:val="00854DBD"/>
    <w:rsid w:val="00855B26"/>
    <w:rsid w:val="00874AE5"/>
    <w:rsid w:val="008767F0"/>
    <w:rsid w:val="0088408F"/>
    <w:rsid w:val="00902E8B"/>
    <w:rsid w:val="0092124B"/>
    <w:rsid w:val="009212F2"/>
    <w:rsid w:val="00925595"/>
    <w:rsid w:val="00940572"/>
    <w:rsid w:val="00942348"/>
    <w:rsid w:val="009524FB"/>
    <w:rsid w:val="00962C58"/>
    <w:rsid w:val="00963C62"/>
    <w:rsid w:val="00970D95"/>
    <w:rsid w:val="00970FB2"/>
    <w:rsid w:val="00984F8A"/>
    <w:rsid w:val="00996710"/>
    <w:rsid w:val="009A21E4"/>
    <w:rsid w:val="009B0D4F"/>
    <w:rsid w:val="009B2F87"/>
    <w:rsid w:val="009C4775"/>
    <w:rsid w:val="009C4E93"/>
    <w:rsid w:val="009D48B6"/>
    <w:rsid w:val="009E62F9"/>
    <w:rsid w:val="009E6979"/>
    <w:rsid w:val="009F3AF7"/>
    <w:rsid w:val="00A12A42"/>
    <w:rsid w:val="00A24483"/>
    <w:rsid w:val="00A553CD"/>
    <w:rsid w:val="00A620BD"/>
    <w:rsid w:val="00A92E2B"/>
    <w:rsid w:val="00AA123B"/>
    <w:rsid w:val="00AA43DE"/>
    <w:rsid w:val="00AA521B"/>
    <w:rsid w:val="00AA6F1E"/>
    <w:rsid w:val="00AB07B3"/>
    <w:rsid w:val="00AC73F3"/>
    <w:rsid w:val="00AD3F62"/>
    <w:rsid w:val="00AE17FA"/>
    <w:rsid w:val="00AE2055"/>
    <w:rsid w:val="00AE63F8"/>
    <w:rsid w:val="00AF0177"/>
    <w:rsid w:val="00AF27C0"/>
    <w:rsid w:val="00B1011E"/>
    <w:rsid w:val="00B2145C"/>
    <w:rsid w:val="00B31A6D"/>
    <w:rsid w:val="00B32284"/>
    <w:rsid w:val="00B37AC4"/>
    <w:rsid w:val="00B408AF"/>
    <w:rsid w:val="00B72BC9"/>
    <w:rsid w:val="00B77174"/>
    <w:rsid w:val="00B82E20"/>
    <w:rsid w:val="00B95502"/>
    <w:rsid w:val="00B960DD"/>
    <w:rsid w:val="00B97E17"/>
    <w:rsid w:val="00BA0E35"/>
    <w:rsid w:val="00BA66ED"/>
    <w:rsid w:val="00BA688B"/>
    <w:rsid w:val="00BB4921"/>
    <w:rsid w:val="00BB596B"/>
    <w:rsid w:val="00BC3D53"/>
    <w:rsid w:val="00BD6560"/>
    <w:rsid w:val="00C05836"/>
    <w:rsid w:val="00C31C5D"/>
    <w:rsid w:val="00C47025"/>
    <w:rsid w:val="00C53435"/>
    <w:rsid w:val="00C75066"/>
    <w:rsid w:val="00C7678B"/>
    <w:rsid w:val="00C76D40"/>
    <w:rsid w:val="00C962DF"/>
    <w:rsid w:val="00C96A87"/>
    <w:rsid w:val="00CA20F1"/>
    <w:rsid w:val="00CD03FF"/>
    <w:rsid w:val="00CE1381"/>
    <w:rsid w:val="00CE6E05"/>
    <w:rsid w:val="00CF2DFE"/>
    <w:rsid w:val="00D15D38"/>
    <w:rsid w:val="00D34D0E"/>
    <w:rsid w:val="00D423CE"/>
    <w:rsid w:val="00D44FA1"/>
    <w:rsid w:val="00D6275E"/>
    <w:rsid w:val="00D707A2"/>
    <w:rsid w:val="00D770A1"/>
    <w:rsid w:val="00D91A70"/>
    <w:rsid w:val="00DA1E76"/>
    <w:rsid w:val="00DB1B7F"/>
    <w:rsid w:val="00DC1B9F"/>
    <w:rsid w:val="00DD02EE"/>
    <w:rsid w:val="00DE359C"/>
    <w:rsid w:val="00DF1B9C"/>
    <w:rsid w:val="00E15FE8"/>
    <w:rsid w:val="00E205C1"/>
    <w:rsid w:val="00E35CF5"/>
    <w:rsid w:val="00E37252"/>
    <w:rsid w:val="00E4442A"/>
    <w:rsid w:val="00E627E4"/>
    <w:rsid w:val="00E74A30"/>
    <w:rsid w:val="00E765D8"/>
    <w:rsid w:val="00E801B0"/>
    <w:rsid w:val="00E919B7"/>
    <w:rsid w:val="00EB0E11"/>
    <w:rsid w:val="00EE068E"/>
    <w:rsid w:val="00EE7E2E"/>
    <w:rsid w:val="00F02167"/>
    <w:rsid w:val="00F05A6A"/>
    <w:rsid w:val="00F1134C"/>
    <w:rsid w:val="00F12096"/>
    <w:rsid w:val="00F143F1"/>
    <w:rsid w:val="00F205DA"/>
    <w:rsid w:val="00F2704F"/>
    <w:rsid w:val="00F3143B"/>
    <w:rsid w:val="00F357DE"/>
    <w:rsid w:val="00F50C3D"/>
    <w:rsid w:val="00F652BA"/>
    <w:rsid w:val="00F83684"/>
    <w:rsid w:val="00FB09A6"/>
    <w:rsid w:val="00FB372F"/>
    <w:rsid w:val="00FB3939"/>
    <w:rsid w:val="00FC732A"/>
    <w:rsid w:val="00FD0CFC"/>
    <w:rsid w:val="00FD6DC8"/>
    <w:rsid w:val="00FD7A2B"/>
    <w:rsid w:val="00FE488E"/>
    <w:rsid w:val="00FF0574"/>
    <w:rsid w:val="00FF2DF0"/>
    <w:rsid w:val="00FF7A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 strokecolor="none [3215]">
      <v:fill color="white"/>
      <v:stroke color="none [3215]"/>
    </o:shapedefaults>
    <o:shapelayout v:ext="edit">
      <o:idmap v:ext="edit" data="2"/>
    </o:shapelayout>
  </w:shapeDefaults>
  <w:decimalSymbol w:val="."/>
  <w:listSeparator w:val=","/>
  <w14:docId w14:val="589C96EA"/>
  <w15:docId w15:val="{CE851652-F8FD-4292-8FA1-A1AAC9832A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763749"/>
    <w:rPr>
      <w:rFonts w:ascii="Calibri" w:eastAsia="Calibri" w:hAnsi="Calibri" w:cs="Times New Roman"/>
    </w:rPr>
  </w:style>
  <w:style w:type="paragraph" w:styleId="Heading1">
    <w:name w:val="heading 1"/>
    <w:aliases w:val="Heading,1 ghost,g,ghost,MainHeader,1,h1,Header 1,H1,Main heading,Heading 10,tchead,Test Plan,chapternumber,Tertiary Heading,RFP Heading1,Part,*,P,vorlage 1,PA Chapter,Attribute Heading 1,Bulletin Name,level 1,Level 1 Head,h12,h13,h14,h15,h16"/>
    <w:basedOn w:val="Normal"/>
    <w:next w:val="Normal"/>
    <w:link w:val="Heading1Char"/>
    <w:uiPriority w:val="9"/>
    <w:qFormat/>
    <w:rsid w:val="00763749"/>
    <w:pPr>
      <w:keepNext/>
      <w:numPr>
        <w:numId w:val="5"/>
      </w:numPr>
      <w:spacing w:after="0" w:line="360" w:lineRule="auto"/>
      <w:outlineLvl w:val="0"/>
    </w:pPr>
    <w:rPr>
      <w:rFonts w:ascii="Times New Roman" w:eastAsia="Times New Roman" w:hAnsi="Times New Roman"/>
      <w:b/>
      <w:color w:val="BE3A3A"/>
      <w:sz w:val="28"/>
      <w:szCs w:val="28"/>
    </w:rPr>
  </w:style>
  <w:style w:type="paragraph" w:styleId="Heading2">
    <w:name w:val="heading 2"/>
    <w:aliases w:val="HD2,head2,Heading 2 Hidden,Titre3,ClassHeading,h2,2nd level,H2,2,Module Name,OCS Heading 2,Chapter,1.Seite,Heading 2rh,H2-Heading 2,Header 2,l2,Header2,22,heading2,list2,H21,HeadB,Reset numbering,Small Chapter),Heading2,h21,Major,B.2 Heading 2"/>
    <w:basedOn w:val="Normal"/>
    <w:next w:val="Normal"/>
    <w:link w:val="Heading2Char"/>
    <w:uiPriority w:val="9"/>
    <w:qFormat/>
    <w:rsid w:val="00763749"/>
    <w:pPr>
      <w:keepNext/>
      <w:numPr>
        <w:ilvl w:val="1"/>
        <w:numId w:val="5"/>
      </w:numPr>
      <w:spacing w:after="0" w:line="240" w:lineRule="auto"/>
      <w:jc w:val="both"/>
      <w:outlineLvl w:val="1"/>
    </w:pPr>
    <w:rPr>
      <w:rFonts w:ascii="Times New Roman" w:eastAsia="Times New Roman" w:hAnsi="Times New Roman"/>
      <w:b/>
      <w:sz w:val="24"/>
      <w:szCs w:val="20"/>
    </w:rPr>
  </w:style>
  <w:style w:type="paragraph" w:styleId="Heading3">
    <w:name w:val="heading 3"/>
    <w:aliases w:val="H3,Level 3 Head,level_3,PIM 3,h3,sect1.2.3,prop3,3,3heading,heading 3,Heading 31,1.1.1 Heading 3,l3,CT,Heading 3 - old,Heading 3 hidden,2h,h31,h32,Section,Heading 2.3,(Alt+3),1.2.3.,alltoc,标题 4.1.1,3rd level,Map title,sect1.2.31,Heading 3E,Map"/>
    <w:basedOn w:val="Normal"/>
    <w:next w:val="Normal"/>
    <w:link w:val="Heading3Char"/>
    <w:uiPriority w:val="9"/>
    <w:unhideWhenUsed/>
    <w:qFormat/>
    <w:rsid w:val="00763749"/>
    <w:pPr>
      <w:keepNext/>
      <w:numPr>
        <w:ilvl w:val="2"/>
        <w:numId w:val="5"/>
      </w:numPr>
      <w:spacing w:before="240" w:after="60"/>
      <w:jc w:val="both"/>
      <w:outlineLvl w:val="2"/>
    </w:pPr>
    <w:rPr>
      <w:rFonts w:ascii="Times New Roman" w:eastAsia="Times New Roman" w:hAnsi="Times New Roman"/>
      <w:b/>
      <w:bCs/>
      <w:szCs w:val="26"/>
    </w:rPr>
  </w:style>
  <w:style w:type="paragraph" w:styleId="Heading4">
    <w:name w:val="heading 4"/>
    <w:aliases w:val="Table Text Numbered,h4,l4+toc4,I4,l4,Level 2 - a,Level 2 - (a),PA Micro Section,Sub-Minor,GE Heading 4,(Alt+4),H41,(Alt+4)1,H42,(Alt+4)2,H43,(Alt+4)3,H44,(Alt+4)4,H45,(Alt+4)5,H411,(Alt+4)11,H421,(Alt+4)21,H431,(Alt+4)31,H46,(Alt+4)6,H412,I,4"/>
    <w:basedOn w:val="Normal"/>
    <w:next w:val="Normal"/>
    <w:link w:val="Heading4Char"/>
    <w:unhideWhenUsed/>
    <w:qFormat/>
    <w:rsid w:val="00763749"/>
    <w:pPr>
      <w:keepNext/>
      <w:numPr>
        <w:ilvl w:val="3"/>
        <w:numId w:val="5"/>
      </w:numPr>
      <w:spacing w:before="240" w:after="60"/>
      <w:outlineLvl w:val="3"/>
    </w:pPr>
    <w:rPr>
      <w:rFonts w:ascii="Arial Bold" w:eastAsia="Times New Roman" w:hAnsi="Arial Bold"/>
      <w:b/>
      <w:bCs/>
      <w:sz w:val="20"/>
      <w:szCs w:val="28"/>
    </w:rPr>
  </w:style>
  <w:style w:type="paragraph" w:styleId="Heading5">
    <w:name w:val="heading 5"/>
    <w:aliases w:val="Level 3 - i,PA Pico Section,Masthead Text Box,H5,lowest level provided,Block Label,Bullet point,Roman list,h5,Don't Use!,Para5,Appendix A to X,Heading 5   Appendix A to X,5 sub-bullet,sb,Atlanthd3,Atlanthd31,Atlanthd32,Atlanthd33,Atlanthd34,5"/>
    <w:basedOn w:val="Normal"/>
    <w:next w:val="Normal"/>
    <w:link w:val="Heading5Char"/>
    <w:unhideWhenUsed/>
    <w:qFormat/>
    <w:rsid w:val="00763749"/>
    <w:pPr>
      <w:numPr>
        <w:ilvl w:val="4"/>
        <w:numId w:val="5"/>
      </w:numPr>
      <w:spacing w:before="240" w:after="60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Heading6">
    <w:name w:val="heading 6"/>
    <w:aliases w:val="Legal Level 1.,h6,PA Appendix,GE Heading 6,Sub-bullet point,H6,Third Subheading,cnp,Caption number (page-wide),Tables,T1,sub-dash,sd,51,L1 Heading 6,Bullet list,do not use,heading6,heading61,heading62,Aztec Heading 6,dont use, dont use,6"/>
    <w:basedOn w:val="Normal"/>
    <w:next w:val="Normal"/>
    <w:link w:val="Heading6Char"/>
    <w:qFormat/>
    <w:rsid w:val="00763749"/>
    <w:pPr>
      <w:numPr>
        <w:ilvl w:val="5"/>
        <w:numId w:val="5"/>
      </w:numPr>
      <w:spacing w:before="240" w:after="60" w:line="240" w:lineRule="auto"/>
      <w:outlineLvl w:val="5"/>
    </w:pPr>
    <w:rPr>
      <w:rFonts w:ascii="Times New Roman" w:eastAsia="Times New Roman" w:hAnsi="Times New Roman"/>
      <w:b/>
      <w:bCs/>
    </w:rPr>
  </w:style>
  <w:style w:type="paragraph" w:styleId="Heading7">
    <w:name w:val="heading 7"/>
    <w:aliases w:val="Legal Level 1.1.,PA Appendix Major,Appendix-L2,Appendix-L21,Appendix-L22,Appendix-L23,Appendix-L24,Appendix-L211,Appendix-L221,Appendix-L25,Appendix-L26,Appendix-L212,Appendix-L222,Appendix-L27,Appendix-L213,Appendix-L223,Appendix-L28,h7,st,c"/>
    <w:basedOn w:val="Normal"/>
    <w:next w:val="Normal"/>
    <w:link w:val="Heading7Char"/>
    <w:qFormat/>
    <w:rsid w:val="00763749"/>
    <w:pPr>
      <w:numPr>
        <w:ilvl w:val="6"/>
        <w:numId w:val="5"/>
      </w:numPr>
      <w:spacing w:before="240" w:after="60" w:line="240" w:lineRule="auto"/>
      <w:outlineLvl w:val="6"/>
    </w:pPr>
    <w:rPr>
      <w:rFonts w:ascii="Times New Roman" w:eastAsia="Times New Roman" w:hAnsi="Times New Roman"/>
      <w:sz w:val="24"/>
      <w:szCs w:val="24"/>
    </w:rPr>
  </w:style>
  <w:style w:type="paragraph" w:styleId="Heading8">
    <w:name w:val="heading 8"/>
    <w:aliases w:val="Legal Level 1.1.1.,PA Appendix Minor,ft,figure title,Appendix1,Center Bold,Annex,L1 Heading 8,Level 1.1.1,No num/gap,H8,12 Heading 8,Aztec Heading 8,avoid use, avoid use,No num/gap1,12 Heading 81,8"/>
    <w:basedOn w:val="Normal"/>
    <w:next w:val="Normal"/>
    <w:link w:val="Heading8Char"/>
    <w:qFormat/>
    <w:rsid w:val="00763749"/>
    <w:pPr>
      <w:numPr>
        <w:ilvl w:val="7"/>
        <w:numId w:val="5"/>
      </w:numPr>
      <w:spacing w:before="240" w:after="60" w:line="240" w:lineRule="auto"/>
      <w:outlineLvl w:val="7"/>
    </w:pPr>
    <w:rPr>
      <w:rFonts w:ascii="Times New Roman" w:eastAsia="Times New Roman" w:hAnsi="Times New Roman"/>
      <w:i/>
      <w:iCs/>
      <w:sz w:val="24"/>
      <w:szCs w:val="24"/>
    </w:rPr>
  </w:style>
  <w:style w:type="paragraph" w:styleId="Heading9">
    <w:name w:val="heading 9"/>
    <w:aliases w:val="Legal Level 1.1.1.1.,Appendix,HelpTable,表号,tt,table title,App1,Figure Heading,FH,Appendix2,Titre 10,Annex1,Appen 1,L1 Heading 9,Level (a),Code eg's,H9,oHeading 9,9,TableTitle,Cond'l Reqt.,rb,req bullet,12 Heading 9,RFI H4 (A),Italic List,h9,l9"/>
    <w:basedOn w:val="Normal"/>
    <w:next w:val="Normal"/>
    <w:link w:val="Heading9Char"/>
    <w:qFormat/>
    <w:rsid w:val="00763749"/>
    <w:pPr>
      <w:numPr>
        <w:ilvl w:val="8"/>
        <w:numId w:val="5"/>
      </w:numPr>
      <w:spacing w:before="240" w:after="60" w:line="240" w:lineRule="auto"/>
      <w:outlineLvl w:val="8"/>
    </w:pPr>
    <w:rPr>
      <w:rFonts w:ascii="Arial" w:eastAsia="Times New Roman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8369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8369F"/>
  </w:style>
  <w:style w:type="paragraph" w:styleId="Footer">
    <w:name w:val="footer"/>
    <w:basedOn w:val="Normal"/>
    <w:link w:val="FooterChar"/>
    <w:uiPriority w:val="99"/>
    <w:unhideWhenUsed/>
    <w:rsid w:val="0058369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8369F"/>
  </w:style>
  <w:style w:type="paragraph" w:styleId="BalloonText">
    <w:name w:val="Balloon Text"/>
    <w:basedOn w:val="Normal"/>
    <w:link w:val="BalloonTextChar"/>
    <w:uiPriority w:val="99"/>
    <w:semiHidden/>
    <w:unhideWhenUsed/>
    <w:rsid w:val="005836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369F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229A6"/>
    <w:pPr>
      <w:ind w:left="720"/>
      <w:contextualSpacing/>
    </w:pPr>
  </w:style>
  <w:style w:type="paragraph" w:customStyle="1" w:styleId="StyleJustifiedLinespacing15lines">
    <w:name w:val="Style Justified Line spacing:  1.5 lines"/>
    <w:basedOn w:val="Normal"/>
    <w:rsid w:val="00AE17FA"/>
    <w:pPr>
      <w:spacing w:after="0" w:line="360" w:lineRule="auto"/>
      <w:jc w:val="both"/>
    </w:pPr>
    <w:rPr>
      <w:rFonts w:ascii="Trebuchet MS" w:eastAsia="Times New Roman" w:hAnsi="Trebuchet MS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AE17FA"/>
    <w:rPr>
      <w:color w:val="6D6E71" w:themeColor="hyperlink"/>
      <w:u w:val="single"/>
    </w:rPr>
  </w:style>
  <w:style w:type="paragraph" w:customStyle="1" w:styleId="TableText">
    <w:name w:val="TableText"/>
    <w:basedOn w:val="Normal"/>
    <w:link w:val="TableTextChar2"/>
    <w:rsid w:val="00763749"/>
    <w:pPr>
      <w:spacing w:before="60" w:after="60" w:line="240" w:lineRule="auto"/>
    </w:pPr>
    <w:rPr>
      <w:rFonts w:ascii="Verdana" w:eastAsia="Times New Roman" w:hAnsi="Verdana"/>
      <w:sz w:val="20"/>
      <w:szCs w:val="20"/>
      <w:lang w:val="en-GB"/>
    </w:rPr>
  </w:style>
  <w:style w:type="character" w:customStyle="1" w:styleId="TableTextChar2">
    <w:name w:val="TableText Char2"/>
    <w:basedOn w:val="DefaultParagraphFont"/>
    <w:link w:val="TableText"/>
    <w:rsid w:val="00763749"/>
    <w:rPr>
      <w:rFonts w:ascii="Verdana" w:eastAsia="Times New Roman" w:hAnsi="Verdana" w:cs="Times New Roman"/>
      <w:sz w:val="20"/>
      <w:szCs w:val="20"/>
      <w:lang w:val="en-GB"/>
    </w:rPr>
  </w:style>
  <w:style w:type="paragraph" w:styleId="TOC1">
    <w:name w:val="toc 1"/>
    <w:basedOn w:val="Normal"/>
    <w:next w:val="Normal"/>
    <w:autoRedefine/>
    <w:uiPriority w:val="39"/>
    <w:qFormat/>
    <w:rsid w:val="00763749"/>
    <w:pPr>
      <w:tabs>
        <w:tab w:val="left" w:pos="480"/>
        <w:tab w:val="right" w:leader="dot" w:pos="9000"/>
      </w:tabs>
      <w:spacing w:before="120" w:after="0"/>
    </w:pPr>
    <w:rPr>
      <w:rFonts w:ascii="Times New Roman" w:eastAsia="Times New Roman" w:hAnsi="Times New Roman" w:cs="Arial"/>
      <w:b/>
      <w:noProof/>
      <w:szCs w:val="20"/>
      <w:lang w:eastAsia="ko-KR"/>
    </w:rPr>
  </w:style>
  <w:style w:type="character" w:customStyle="1" w:styleId="Heading1Char">
    <w:name w:val="Heading 1 Char"/>
    <w:aliases w:val="Heading Char,1 ghost Char,g Char,ghost Char,MainHeader Char,1 Char,h1 Char,Header 1 Char,H1 Char,Main heading Char,Heading 10 Char,tchead Char,Test Plan Char,chapternumber Char,Tertiary Heading Char,RFP Heading1 Char,Part Char,* Char"/>
    <w:basedOn w:val="DefaultParagraphFont"/>
    <w:link w:val="Heading1"/>
    <w:uiPriority w:val="9"/>
    <w:rsid w:val="00763749"/>
    <w:rPr>
      <w:rFonts w:ascii="Times New Roman" w:eastAsia="Times New Roman" w:hAnsi="Times New Roman" w:cs="Times New Roman"/>
      <w:b/>
      <w:color w:val="BE3A3A"/>
      <w:sz w:val="28"/>
      <w:szCs w:val="28"/>
    </w:rPr>
  </w:style>
  <w:style w:type="character" w:customStyle="1" w:styleId="Heading2Char">
    <w:name w:val="Heading 2 Char"/>
    <w:aliases w:val="HD2 Char,head2 Char,Heading 2 Hidden Char,Titre3 Char,ClassHeading Char,h2 Char,2nd level Char,H2 Char,2 Char,Module Name Char,OCS Heading 2 Char,Chapter Char,1.Seite Char,Heading 2rh Char,H2-Heading 2 Char,Header 2 Char,l2 Char,22 Char"/>
    <w:basedOn w:val="DefaultParagraphFont"/>
    <w:link w:val="Heading2"/>
    <w:uiPriority w:val="9"/>
    <w:rsid w:val="00763749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Heading3Char">
    <w:name w:val="Heading 3 Char"/>
    <w:aliases w:val="H3 Char,Level 3 Head Char,level_3 Char,PIM 3 Char,h3 Char,sect1.2.3 Char,prop3 Char,3 Char,3heading Char,heading 3 Char,Heading 31 Char,1.1.1 Heading 3 Char,l3 Char,CT Char,Heading 3 - old Char,Heading 3 hidden Char,2h Char,h31 Char"/>
    <w:basedOn w:val="DefaultParagraphFont"/>
    <w:link w:val="Heading3"/>
    <w:uiPriority w:val="9"/>
    <w:rsid w:val="00763749"/>
    <w:rPr>
      <w:rFonts w:ascii="Times New Roman" w:eastAsia="Times New Roman" w:hAnsi="Times New Roman" w:cs="Times New Roman"/>
      <w:b/>
      <w:bCs/>
      <w:szCs w:val="26"/>
    </w:rPr>
  </w:style>
  <w:style w:type="character" w:customStyle="1" w:styleId="Heading4Char">
    <w:name w:val="Heading 4 Char"/>
    <w:aliases w:val="Table Text Numbered Char,h4 Char,l4+toc4 Char,I4 Char,l4 Char,Level 2 - a Char,Level 2 - (a) Char,PA Micro Section Char,Sub-Minor Char,GE Heading 4 Char,(Alt+4) Char,H41 Char,(Alt+4)1 Char,H42 Char,(Alt+4)2 Char,H43 Char,(Alt+4)3 Char"/>
    <w:basedOn w:val="DefaultParagraphFont"/>
    <w:link w:val="Heading4"/>
    <w:rsid w:val="00763749"/>
    <w:rPr>
      <w:rFonts w:ascii="Arial Bold" w:eastAsia="Times New Roman" w:hAnsi="Arial Bold" w:cs="Times New Roman"/>
      <w:b/>
      <w:bCs/>
      <w:sz w:val="20"/>
      <w:szCs w:val="28"/>
    </w:rPr>
  </w:style>
  <w:style w:type="character" w:customStyle="1" w:styleId="Heading5Char">
    <w:name w:val="Heading 5 Char"/>
    <w:aliases w:val="Level 3 - i Char,PA Pico Section Char,Masthead Text Box Char,H5 Char,lowest level provided Char,Block Label Char,Bullet point Char,Roman list Char,h5 Char,Don't Use! Char,Para5 Char,Appendix A to X Char,Heading 5   Appendix A to X Char"/>
    <w:basedOn w:val="DefaultParagraphFont"/>
    <w:link w:val="Heading5"/>
    <w:rsid w:val="00763749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Heading6Char">
    <w:name w:val="Heading 6 Char"/>
    <w:aliases w:val="Legal Level 1. Char,h6 Char,PA Appendix Char,GE Heading 6 Char,Sub-bullet point Char,H6 Char,Third Subheading Char,cnp Char,Caption number (page-wide) Char,Tables Char,T1 Char,sub-dash Char,sd Char,51 Char,L1 Heading 6 Char,heading6 Char"/>
    <w:basedOn w:val="DefaultParagraphFont"/>
    <w:link w:val="Heading6"/>
    <w:rsid w:val="00763749"/>
    <w:rPr>
      <w:rFonts w:ascii="Times New Roman" w:eastAsia="Times New Roman" w:hAnsi="Times New Roman" w:cs="Times New Roman"/>
      <w:b/>
      <w:bCs/>
    </w:rPr>
  </w:style>
  <w:style w:type="character" w:customStyle="1" w:styleId="Heading7Char">
    <w:name w:val="Heading 7 Char"/>
    <w:aliases w:val="Legal Level 1.1. Char,PA Appendix Major Char,Appendix-L2 Char,Appendix-L21 Char,Appendix-L22 Char,Appendix-L23 Char,Appendix-L24 Char,Appendix-L211 Char,Appendix-L221 Char,Appendix-L25 Char,Appendix-L26 Char,Appendix-L212 Char,h7 Char"/>
    <w:basedOn w:val="DefaultParagraphFont"/>
    <w:link w:val="Heading7"/>
    <w:rsid w:val="00763749"/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8Char">
    <w:name w:val="Heading 8 Char"/>
    <w:aliases w:val="Legal Level 1.1.1. Char,PA Appendix Minor Char,ft Char,figure title Char,Appendix1 Char,Center Bold Char,Annex Char,L1 Heading 8 Char,Level 1.1.1 Char,No num/gap Char,H8 Char,12 Heading 8 Char,Aztec Heading 8 Char,avoid use Char,8 Char"/>
    <w:basedOn w:val="DefaultParagraphFont"/>
    <w:link w:val="Heading8"/>
    <w:rsid w:val="00763749"/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Heading9Char">
    <w:name w:val="Heading 9 Char"/>
    <w:aliases w:val="Legal Level 1.1.1.1. Char,Appendix Char,HelpTable Char,表号 Char,tt Char,table title Char,App1 Char,Figure Heading Char,FH Char,Appendix2 Char,Titre 10 Char,Annex1 Char,Appen 1 Char,L1 Heading 9 Char,Level (a) Char,Code eg's Char,H9 Char"/>
    <w:basedOn w:val="DefaultParagraphFont"/>
    <w:link w:val="Heading9"/>
    <w:rsid w:val="00763749"/>
    <w:rPr>
      <w:rFonts w:ascii="Arial" w:eastAsia="Times New Roman" w:hAnsi="Arial" w:cs="Arial"/>
    </w:rPr>
  </w:style>
  <w:style w:type="paragraph" w:customStyle="1" w:styleId="Default">
    <w:name w:val="Default"/>
    <w:rsid w:val="00AC73F3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table" w:customStyle="1" w:styleId="LightShading1">
    <w:name w:val="Light Shading1"/>
    <w:basedOn w:val="TableNormal"/>
    <w:uiPriority w:val="60"/>
    <w:rsid w:val="00AC73F3"/>
    <w:pPr>
      <w:spacing w:after="0" w:line="240" w:lineRule="auto"/>
    </w:pPr>
    <w:rPr>
      <w:rFonts w:ascii="Calibri" w:eastAsia="Calibri" w:hAnsi="Calibri" w:cs="Times New Roman"/>
      <w:color w:val="000000" w:themeColor="text1" w:themeShade="BF"/>
      <w:sz w:val="20"/>
      <w:szCs w:val="20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NormalWeb">
    <w:name w:val="Normal (Web)"/>
    <w:basedOn w:val="Normal"/>
    <w:uiPriority w:val="99"/>
    <w:unhideWhenUsed/>
    <w:rsid w:val="002E5B9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1553C8"/>
    <w:pPr>
      <w:spacing w:after="100"/>
      <w:ind w:left="440"/>
    </w:pPr>
  </w:style>
  <w:style w:type="paragraph" w:styleId="TOC2">
    <w:name w:val="toc 2"/>
    <w:basedOn w:val="Normal"/>
    <w:next w:val="Normal"/>
    <w:autoRedefine/>
    <w:uiPriority w:val="39"/>
    <w:unhideWhenUsed/>
    <w:qFormat/>
    <w:rsid w:val="001553C8"/>
    <w:pPr>
      <w:ind w:left="220"/>
    </w:pPr>
    <w:rPr>
      <w:rFonts w:eastAsia="SimSun"/>
      <w:lang w:eastAsia="zh-CN"/>
    </w:rPr>
  </w:style>
  <w:style w:type="paragraph" w:styleId="Subtitle">
    <w:name w:val="Subtitle"/>
    <w:basedOn w:val="Normal"/>
    <w:next w:val="Normal"/>
    <w:link w:val="SubtitleChar"/>
    <w:uiPriority w:val="11"/>
    <w:qFormat/>
    <w:rsid w:val="001553C8"/>
    <w:pPr>
      <w:spacing w:after="0" w:line="240" w:lineRule="auto"/>
      <w:ind w:left="90"/>
    </w:pPr>
    <w:rPr>
      <w:rFonts w:eastAsia="SimSun"/>
      <w:b/>
      <w:color w:val="808080"/>
      <w:sz w:val="36"/>
      <w:szCs w:val="36"/>
      <w:lang w:eastAsia="zh-CN"/>
    </w:rPr>
  </w:style>
  <w:style w:type="character" w:customStyle="1" w:styleId="SubtitleChar">
    <w:name w:val="Subtitle Char"/>
    <w:basedOn w:val="DefaultParagraphFont"/>
    <w:link w:val="Subtitle"/>
    <w:uiPriority w:val="11"/>
    <w:rsid w:val="001553C8"/>
    <w:rPr>
      <w:rFonts w:ascii="Calibri" w:eastAsia="SimSun" w:hAnsi="Calibri" w:cs="Times New Roman"/>
      <w:b/>
      <w:color w:val="808080"/>
      <w:sz w:val="36"/>
      <w:szCs w:val="36"/>
      <w:lang w:eastAsia="zh-CN"/>
    </w:rPr>
  </w:style>
  <w:style w:type="paragraph" w:customStyle="1" w:styleId="PageTitle">
    <w:name w:val="Page Title"/>
    <w:link w:val="PageTitleChar"/>
    <w:rsid w:val="001553C8"/>
    <w:pPr>
      <w:spacing w:after="0" w:line="240" w:lineRule="auto"/>
    </w:pPr>
    <w:rPr>
      <w:rFonts w:ascii="Calibri" w:eastAsia="SimSun" w:hAnsi="Calibri" w:cs="Times New Roman"/>
      <w:b/>
      <w:color w:val="262626"/>
      <w:sz w:val="32"/>
      <w:szCs w:val="32"/>
      <w:lang w:eastAsia="zh-CN"/>
    </w:rPr>
  </w:style>
  <w:style w:type="character" w:customStyle="1" w:styleId="PageTitleChar">
    <w:name w:val="Page Title Char"/>
    <w:link w:val="PageTitle"/>
    <w:rsid w:val="001553C8"/>
    <w:rPr>
      <w:rFonts w:ascii="Calibri" w:eastAsia="SimSun" w:hAnsi="Calibri" w:cs="Times New Roman"/>
      <w:b/>
      <w:color w:val="262626"/>
      <w:sz w:val="32"/>
      <w:szCs w:val="32"/>
      <w:lang w:eastAsia="zh-CN"/>
    </w:rPr>
  </w:style>
  <w:style w:type="paragraph" w:styleId="Caption">
    <w:name w:val="caption"/>
    <w:basedOn w:val="Normal"/>
    <w:next w:val="Normal"/>
    <w:uiPriority w:val="35"/>
    <w:unhideWhenUsed/>
    <w:qFormat/>
    <w:rsid w:val="001553C8"/>
    <w:rPr>
      <w:rFonts w:eastAsia="SimSun"/>
      <w:b/>
      <w:bCs/>
      <w:sz w:val="20"/>
      <w:szCs w:val="20"/>
      <w:lang w:eastAsia="zh-CN"/>
    </w:rPr>
  </w:style>
  <w:style w:type="character" w:styleId="IntenseEmphasis">
    <w:name w:val="Intense Emphasis"/>
    <w:aliases w:val="Mahindra Group"/>
    <w:basedOn w:val="DefaultParagraphFont"/>
    <w:uiPriority w:val="21"/>
    <w:qFormat/>
    <w:rsid w:val="00764672"/>
    <w:rPr>
      <w:rFonts w:asciiTheme="minorHAnsi" w:hAnsiTheme="minorHAnsi"/>
      <w:bCs/>
      <w:i w:val="0"/>
      <w:dstrike w:val="0"/>
      <w:color w:val="auto"/>
      <w:sz w:val="20"/>
      <w:u w:val="none"/>
      <w:vertAlign w:val="baseline"/>
    </w:rPr>
  </w:style>
  <w:style w:type="character" w:styleId="Strong">
    <w:name w:val="Strong"/>
    <w:basedOn w:val="DefaultParagraphFont"/>
    <w:uiPriority w:val="22"/>
    <w:qFormat/>
    <w:rsid w:val="00764672"/>
    <w:rPr>
      <w:b/>
      <w:bCs/>
    </w:rPr>
  </w:style>
  <w:style w:type="paragraph" w:styleId="TOCHeading">
    <w:name w:val="TOC Heading"/>
    <w:basedOn w:val="Heading1"/>
    <w:next w:val="Normal"/>
    <w:uiPriority w:val="39"/>
    <w:unhideWhenUsed/>
    <w:qFormat/>
    <w:rsid w:val="004902BD"/>
    <w:pPr>
      <w:keepLines/>
      <w:numPr>
        <w:numId w:val="0"/>
      </w:numPr>
      <w:spacing w:before="480" w:line="276" w:lineRule="auto"/>
      <w:outlineLvl w:val="9"/>
    </w:pPr>
    <w:rPr>
      <w:rFonts w:asciiTheme="majorHAnsi" w:eastAsiaTheme="majorEastAsia" w:hAnsiTheme="majorHAnsi" w:cstheme="majorBidi"/>
      <w:bCs/>
      <w:color w:val="A91228" w:themeColor="accent1" w:themeShade="BF"/>
    </w:rPr>
  </w:style>
  <w:style w:type="paragraph" w:customStyle="1" w:styleId="MahindraHeading">
    <w:name w:val="Mahindra Heading"/>
    <w:basedOn w:val="Heading1"/>
    <w:link w:val="MahindraHeadingChar"/>
    <w:qFormat/>
    <w:rsid w:val="00BB4921"/>
    <w:pPr>
      <w:numPr>
        <w:numId w:val="0"/>
      </w:numPr>
      <w:spacing w:line="240" w:lineRule="auto"/>
    </w:pPr>
    <w:rPr>
      <w:rFonts w:asciiTheme="majorHAnsi" w:hAnsiTheme="majorHAnsi"/>
      <w:color w:val="E31837" w:themeColor="background2"/>
      <w:sz w:val="64"/>
      <w:szCs w:val="64"/>
    </w:rPr>
  </w:style>
  <w:style w:type="paragraph" w:customStyle="1" w:styleId="MahindraSubheading">
    <w:name w:val="Mahindra Subheading"/>
    <w:basedOn w:val="Normal"/>
    <w:next w:val="Heading2"/>
    <w:link w:val="MahindraSubheadingChar"/>
    <w:qFormat/>
    <w:rsid w:val="00F2704F"/>
    <w:rPr>
      <w:rFonts w:asciiTheme="majorHAnsi" w:hAnsiTheme="majorHAnsi"/>
      <w:b/>
      <w:color w:val="E31837" w:themeColor="background2"/>
      <w:sz w:val="28"/>
      <w:szCs w:val="28"/>
    </w:rPr>
  </w:style>
  <w:style w:type="character" w:customStyle="1" w:styleId="MahindraHeadingChar">
    <w:name w:val="Mahindra Heading Char"/>
    <w:basedOn w:val="Heading1Char"/>
    <w:link w:val="MahindraHeading"/>
    <w:rsid w:val="00BB4921"/>
    <w:rPr>
      <w:rFonts w:asciiTheme="majorHAnsi" w:eastAsia="Times New Roman" w:hAnsiTheme="majorHAnsi" w:cs="Times New Roman"/>
      <w:b/>
      <w:color w:val="E31837" w:themeColor="background2"/>
      <w:sz w:val="64"/>
      <w:szCs w:val="64"/>
    </w:rPr>
  </w:style>
  <w:style w:type="character" w:customStyle="1" w:styleId="MahindraSubheadingChar">
    <w:name w:val="Mahindra Subheading Char"/>
    <w:basedOn w:val="DefaultParagraphFont"/>
    <w:link w:val="MahindraSubheading"/>
    <w:rsid w:val="00F2704F"/>
    <w:rPr>
      <w:rFonts w:asciiTheme="majorHAnsi" w:eastAsia="Calibri" w:hAnsiTheme="majorHAnsi" w:cs="Times New Roman"/>
      <w:b/>
      <w:color w:val="E31837" w:themeColor="background2"/>
      <w:sz w:val="28"/>
      <w:szCs w:val="28"/>
    </w:rPr>
  </w:style>
  <w:style w:type="table" w:styleId="TableGrid">
    <w:name w:val="Table Grid"/>
    <w:basedOn w:val="TableNormal"/>
    <w:uiPriority w:val="39"/>
    <w:rsid w:val="000E5883"/>
    <w:pPr>
      <w:spacing w:after="0" w:line="240" w:lineRule="auto"/>
    </w:pPr>
    <w:rPr>
      <w:lang w:val="en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919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9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8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6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00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7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14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1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35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8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4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544845">
          <w:marLeft w:val="21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752356">
          <w:marLeft w:val="21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654336">
          <w:marLeft w:val="21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348670">
          <w:marLeft w:val="21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356804">
          <w:marLeft w:val="21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39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5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611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305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425509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82356">
          <w:marLeft w:val="133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295593">
          <w:marLeft w:val="17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11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8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2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4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93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49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08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49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63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6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fontTable" Target="fontTable.xml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5" Type="http://schemas.openxmlformats.org/officeDocument/2006/relationships/numbering" Target="numbering.xml"/><Relationship Id="rId90" Type="http://schemas.openxmlformats.org/officeDocument/2006/relationships/theme" Target="theme/theme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header" Target="header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7" Type="http://schemas.openxmlformats.org/officeDocument/2006/relationships/settings" Target="settings.xml"/><Relationship Id="rId71" Type="http://schemas.openxmlformats.org/officeDocument/2006/relationships/image" Target="media/image61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header" Target="header2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7.png"/><Relationship Id="rId2" Type="http://schemas.openxmlformats.org/officeDocument/2006/relationships/image" Target="media/image76.svg"/><Relationship Id="rId1" Type="http://schemas.openxmlformats.org/officeDocument/2006/relationships/image" Target="media/image7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213398\AppData\Local\Microsoft\Windows\Temporary%20Internet%20Files\Content.Outlook\CPJ9ZB94\Mahindra%20Satyam%20Template.dotx" TargetMode="External"/></Relationships>
</file>

<file path=word/theme/theme1.xml><?xml version="1.0" encoding="utf-8"?>
<a:theme xmlns:a="http://schemas.openxmlformats.org/drawingml/2006/main" name="Office Theme">
  <a:themeElements>
    <a:clrScheme name="Mahindra Satyam Color Scheme">
      <a:dk1>
        <a:sysClr val="windowText" lastClr="000000"/>
      </a:dk1>
      <a:lt1>
        <a:sysClr val="window" lastClr="FFFFFF"/>
      </a:lt1>
      <a:dk2>
        <a:srgbClr val="6D6E71"/>
      </a:dk2>
      <a:lt2>
        <a:srgbClr val="E31837"/>
      </a:lt2>
      <a:accent1>
        <a:srgbClr val="E31837"/>
      </a:accent1>
      <a:accent2>
        <a:srgbClr val="A7A9AC"/>
      </a:accent2>
      <a:accent3>
        <a:srgbClr val="F3901D"/>
      </a:accent3>
      <a:accent4>
        <a:srgbClr val="FDBC5F"/>
      </a:accent4>
      <a:accent5>
        <a:srgbClr val="E31837"/>
      </a:accent5>
      <a:accent6>
        <a:srgbClr val="7C3520"/>
      </a:accent6>
      <a:hlink>
        <a:srgbClr val="6D6E71"/>
      </a:hlink>
      <a:folHlink>
        <a:srgbClr val="E31837"/>
      </a:folHlink>
    </a:clrScheme>
    <a:fontScheme name="Arial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DFE3CA3CDCDD94CADAEA6F3044E544C" ma:contentTypeVersion="12" ma:contentTypeDescription="Create a new document." ma:contentTypeScope="" ma:versionID="8c73d077d462d1e2d5d31c4a2aaa3e67">
  <xsd:schema xmlns:xsd="http://www.w3.org/2001/XMLSchema" xmlns:xs="http://www.w3.org/2001/XMLSchema" xmlns:p="http://schemas.microsoft.com/office/2006/metadata/properties" xmlns:ns1="http://schemas.microsoft.com/sharepoint/v3" xmlns:ns2="4b5ff5d1-d666-4322-b250-cceca5c0f204" targetNamespace="http://schemas.microsoft.com/office/2006/metadata/properties" ma:root="true" ma:fieldsID="ffe64427accbaa13eff2473b284d2db9" ns1:_="" ns2:_="">
    <xsd:import namespace="http://schemas.microsoft.com/sharepoint/v3"/>
    <xsd:import namespace="4b5ff5d1-d666-4322-b250-cceca5c0f204"/>
    <xsd:element name="properties">
      <xsd:complexType>
        <xsd:sequence>
          <xsd:element name="documentManagement">
            <xsd:complexType>
              <xsd:all>
                <xsd:element ref="ns2:Asset_x0020_File_x0020_Name"/>
                <xsd:element ref="ns2:Asset_x0020_Description"/>
                <xsd:element ref="ns2:Asset_x0020_Colony"/>
                <xsd:element ref="ns2:Asset_x0020_Subcolony"/>
                <xsd:element ref="ns2:Mandatory_x0020_Tags_x0020__x0028_Key_x0020_words_x0029_"/>
                <xsd:element ref="ns2:Remarks" minOccurs="0"/>
                <xsd:element ref="ns1:AverageRating" minOccurs="0"/>
                <xsd:element ref="ns1:RatingCount" minOccurs="0"/>
                <xsd:element ref="ns1:RatedBy" minOccurs="0"/>
                <xsd:element ref="ns1:Ratings" minOccurs="0"/>
                <xsd:element ref="ns1:LikesCount" minOccurs="0"/>
                <xsd:element ref="ns1:LikedB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AverageRating" ma:index="14" nillable="true" ma:displayName="Rating (0-5)" ma:decimals="2" ma:description="Average value of all the ratings that have been submitted" ma:internalName="AverageRating" ma:readOnly="true">
      <xsd:simpleType>
        <xsd:restriction base="dms:Number"/>
      </xsd:simpleType>
    </xsd:element>
    <xsd:element name="RatingCount" ma:index="15" nillable="true" ma:displayName="Number of Ratings" ma:decimals="0" ma:description="Number of ratings submitted" ma:internalName="RatingCount" ma:readOnly="true">
      <xsd:simpleType>
        <xsd:restriction base="dms:Number"/>
      </xsd:simpleType>
    </xsd:element>
    <xsd:element name="RatedBy" ma:index="16" nillable="true" ma:displayName="Rated By" ma:description="Users rated the item." ma:hidden="true" ma:list="UserInfo" ma:internalName="Rat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Ratings" ma:index="17" nillable="true" ma:displayName="User ratings" ma:description="User ratings for the item" ma:hidden="true" ma:internalName="Ratings">
      <xsd:simpleType>
        <xsd:restriction base="dms:Note"/>
      </xsd:simpleType>
    </xsd:element>
    <xsd:element name="LikesCount" ma:index="18" nillable="true" ma:displayName="Number of Likes" ma:internalName="LikesCount">
      <xsd:simpleType>
        <xsd:restriction base="dms:Unknown"/>
      </xsd:simpleType>
    </xsd:element>
    <xsd:element name="LikedBy" ma:index="19" nillable="true" ma:displayName="Liked By" ma:hidden="true" ma:list="UserInfo" ma:internalName="Lik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5ff5d1-d666-4322-b250-cceca5c0f204" elementFormDefault="qualified">
    <xsd:import namespace="http://schemas.microsoft.com/office/2006/documentManagement/types"/>
    <xsd:import namespace="http://schemas.microsoft.com/office/infopath/2007/PartnerControls"/>
    <xsd:element name="Asset_x0020_File_x0020_Name" ma:index="8" ma:displayName="Asset File Name" ma:internalName="Asset_x0020_File_x0020_Name">
      <xsd:simpleType>
        <xsd:restriction base="dms:Text">
          <xsd:maxLength value="255"/>
        </xsd:restriction>
      </xsd:simpleType>
    </xsd:element>
    <xsd:element name="Asset_x0020_Description" ma:index="9" ma:displayName="Asset Description" ma:internalName="Asset_x0020_Description">
      <xsd:simpleType>
        <xsd:restriction base="dms:Note">
          <xsd:maxLength value="255"/>
        </xsd:restriction>
      </xsd:simpleType>
    </xsd:element>
    <xsd:element name="Asset_x0020_Colony" ma:index="10" ma:displayName="Asset Colony" ma:default="Classified" ma:format="Dropdown" ma:internalName="Asset_x0020_Colony">
      <xsd:simpleType>
        <xsd:restriction base="dms:Choice">
          <xsd:enumeration value="Classified"/>
          <xsd:enumeration value="Engagement"/>
          <xsd:enumeration value="Marketing"/>
          <xsd:enumeration value="Plans"/>
          <xsd:enumeration value="Sales"/>
          <xsd:enumeration value="Support"/>
          <xsd:enumeration value="Testing"/>
        </xsd:restriction>
      </xsd:simpleType>
    </xsd:element>
    <xsd:element name="Asset_x0020_Subcolony" ma:index="11" ma:displayName="Asset Subcolony" ma:default="Market Analysis" ma:format="Dropdown" ma:internalName="Asset_x0020_Subcolony">
      <xsd:simpleType>
        <xsd:restriction base="dms:Choice">
          <xsd:enumeration value="Market Analysis"/>
          <xsd:enumeration value="Conceptualization"/>
          <xsd:enumeration value="Campaigns"/>
          <xsd:enumeration value="Commercialization"/>
          <xsd:enumeration value="Competition"/>
          <xsd:enumeration value="Leads"/>
          <xsd:enumeration value="Partners"/>
          <xsd:enumeration value="Build and Testing"/>
        </xsd:restriction>
      </xsd:simpleType>
    </xsd:element>
    <xsd:element name="Mandatory_x0020_Tags_x0020__x0028_Key_x0020_words_x0029_" ma:index="12" ma:displayName="Mandatory Tags (Key words)" ma:internalName="Mandatory_x0020_Tags_x0020__x0028_Key_x0020_words_x0029_">
      <xsd:simpleType>
        <xsd:restriction base="dms:Text">
          <xsd:maxLength value="255"/>
        </xsd:restriction>
      </xsd:simpleType>
    </xsd:element>
    <xsd:element name="Remarks" ma:index="13" nillable="true" ma:displayName="Remarks" ma:internalName="Remark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>
    <LikesCount xmlns="http://schemas.microsoft.com/sharepoint/v3" xsi:nil="true"/>
    <Mandatory_x0020_Tags_x0020__x0028_Key_x0020_words_x0029_ xmlns="4b5ff5d1-d666-4322-b250-cceca5c0f204">Tech Mahindra Word Template</Mandatory_x0020_Tags_x0020__x0028_Key_x0020_words_x0029_>
    <Asset_x0020_File_x0020_Name xmlns="4b5ff5d1-d666-4322-b250-cceca5c0f204">Tech Mahindra Word Template</Asset_x0020_File_x0020_Name>
    <Ratings xmlns="http://schemas.microsoft.com/sharepoint/v3" xsi:nil="true"/>
    <Asset_x0020_Subcolony xmlns="4b5ff5d1-d666-4322-b250-cceca5c0f204">Market Analysis</Asset_x0020_Subcolony>
    <LikedBy xmlns="http://schemas.microsoft.com/sharepoint/v3">
      <UserInfo>
        <DisplayName/>
        <AccountId xsi:nil="true"/>
        <AccountType/>
      </UserInfo>
    </LikedBy>
    <Asset_x0020_Description xmlns="4b5ff5d1-d666-4322-b250-cceca5c0f204">This template can be use to write documents, RFP and POV,s.</Asset_x0020_Description>
    <Asset_x0020_Colony xmlns="4b5ff5d1-d666-4322-b250-cceca5c0f204">Classified</Asset_x0020_Colony>
    <Remarks xmlns="4b5ff5d1-d666-4322-b250-cceca5c0f204">Tech Mahindra Word Template</Remarks>
    <RatedBy xmlns="http://schemas.microsoft.com/sharepoint/v3">
      <UserInfo>
        <DisplayName/>
        <AccountId xsi:nil="true"/>
        <AccountType/>
      </UserInfo>
    </RatedBy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DC2ED0-DE42-4C08-85F5-A9265205A8F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4b5ff5d1-d666-4322-b250-cceca5c0f20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21C871E-212F-4B93-9546-6074D410AF8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3F69684-6C05-412F-B654-DF0E8705B564}">
  <ds:schemaRefs>
    <ds:schemaRef ds:uri="http://schemas.microsoft.com/office/2006/metadata/properties"/>
    <ds:schemaRef ds:uri="http://schemas.microsoft.com/sharepoint/v3"/>
    <ds:schemaRef ds:uri="4b5ff5d1-d666-4322-b250-cceca5c0f204"/>
  </ds:schemaRefs>
</ds:datastoreItem>
</file>

<file path=customXml/itemProps4.xml><?xml version="1.0" encoding="utf-8"?>
<ds:datastoreItem xmlns:ds="http://schemas.openxmlformats.org/officeDocument/2006/customXml" ds:itemID="{71317F9C-1428-4C57-A293-AD58884C5E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Mahindra Satyam Template</Template>
  <TotalTime>40</TotalTime>
  <Pages>39</Pages>
  <Words>1170</Words>
  <Characters>6674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Mahindra Group</vt:lpstr>
    </vt:vector>
  </TitlesOfParts>
  <Company>SCSL</Company>
  <LinksUpToDate>false</LinksUpToDate>
  <CharactersWithSpaces>7829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Tech Mahindra Word Template</dc:title>
  <dc:creator>213398</dc:creator>
  <cp:lastModifiedBy>Satyam Vavilala</cp:lastModifiedBy>
  <cp:revision>17</cp:revision>
  <dcterms:created xsi:type="dcterms:W3CDTF">2022-09-23T09:40:00Z</dcterms:created>
  <dcterms:modified xsi:type="dcterms:W3CDTF">2023-11-21T12:57:00Z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0x0101004DFE3CA3CDCDD94CADAEA6F3044E544C</vt:lpwstr>
  </property>
  <property fmtid="{D5CDD505-2E9C-101B-9397-08002B2CF9AE}" pid="3" name="DLPManualFileClassification">
    <vt:lpwstr>{1A067545-A4E2-4FA1-8094-0D7902669705}</vt:lpwstr>
  </property>
  <property fmtid="{D5CDD505-2E9C-101B-9397-08002B2CF9AE}" pid="4" name="DLPManualFileClassificationLastModifiedBy">
    <vt:lpwstr>TECHMAHINDRA\EH00502061</vt:lpwstr>
  </property>
  <property fmtid="{D5CDD505-2E9C-101B-9397-08002B2CF9AE}" pid="5" name="DLPManualFileClassificationLastModificationDate">
    <vt:lpwstr>1643780505</vt:lpwstr>
  </property>
  <property fmtid="{D5CDD505-2E9C-101B-9397-08002B2CF9AE}" pid="6" name="DLPManualFileClassificationVersion">
    <vt:lpwstr>11.6.0.76</vt:lpwstr>
  </property>
  <property fmtid="{D5CDD505-2E9C-101B-9397-08002B2CF9AE}" pid="7" name="MSIP_Label_7331f486-f8b5-456b-a19a-dbe0d296c5fd_Enabled">
    <vt:lpwstr>true</vt:lpwstr>
  </property>
  <property fmtid="{D5CDD505-2E9C-101B-9397-08002B2CF9AE}" pid="8" name="MSIP_Label_7331f486-f8b5-456b-a19a-dbe0d296c5fd_SetDate">
    <vt:lpwstr>2022-09-23T08:52:31Z</vt:lpwstr>
  </property>
  <property fmtid="{D5CDD505-2E9C-101B-9397-08002B2CF9AE}" pid="9" name="MSIP_Label_7331f486-f8b5-456b-a19a-dbe0d296c5fd_Method">
    <vt:lpwstr>Standard</vt:lpwstr>
  </property>
  <property fmtid="{D5CDD505-2E9C-101B-9397-08002B2CF9AE}" pid="10" name="MSIP_Label_7331f486-f8b5-456b-a19a-dbe0d296c5fd_Name">
    <vt:lpwstr>Company Confidential Internal Use</vt:lpwstr>
  </property>
  <property fmtid="{D5CDD505-2E9C-101B-9397-08002B2CF9AE}" pid="11" name="MSIP_Label_7331f486-f8b5-456b-a19a-dbe0d296c5fd_SiteId">
    <vt:lpwstr>edf442f5-b994-4c86-a131-b42b03a16c95</vt:lpwstr>
  </property>
  <property fmtid="{D5CDD505-2E9C-101B-9397-08002B2CF9AE}" pid="12" name="MSIP_Label_7331f486-f8b5-456b-a19a-dbe0d296c5fd_ActionId">
    <vt:lpwstr>4f7d6ffa-be87-4433-8554-7766e9e37a4e</vt:lpwstr>
  </property>
  <property fmtid="{D5CDD505-2E9C-101B-9397-08002B2CF9AE}" pid="13" name="MSIP_Label_7331f486-f8b5-456b-a19a-dbe0d296c5fd_ContentBits">
    <vt:lpwstr>0</vt:lpwstr>
  </property>
</Properties>
</file>